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3534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720"/>
        <w:gridCol w:w="631"/>
        <w:gridCol w:w="2313"/>
        <w:gridCol w:w="424"/>
        <w:gridCol w:w="2444"/>
        <w:gridCol w:w="3969"/>
        <w:gridCol w:w="198"/>
        <w:gridCol w:w="2835"/>
      </w:tblGrid>
      <w:tr w:rsidR="00D90CC9" w:rsidRPr="00DE726D" w:rsidTr="00BE0FF1">
        <w:trPr>
          <w:gridAfter w:val="1"/>
          <w:wAfter w:w="2835" w:type="dxa"/>
          <w:trHeight w:val="2112"/>
        </w:trPr>
        <w:tc>
          <w:tcPr>
            <w:tcW w:w="3664" w:type="dxa"/>
            <w:gridSpan w:val="3"/>
            <w:vMerge w:val="restart"/>
            <w:tcMar>
              <w:left w:w="0" w:type="dxa"/>
              <w:right w:w="0" w:type="dxa"/>
            </w:tcMar>
          </w:tcPr>
          <w:p w:rsidR="00D90CC9" w:rsidRPr="00DE726D" w:rsidRDefault="00D90CC9" w:rsidP="00AE68A8"/>
        </w:tc>
        <w:tc>
          <w:tcPr>
            <w:tcW w:w="424" w:type="dxa"/>
            <w:vMerge w:val="restart"/>
          </w:tcPr>
          <w:p w:rsidR="00D90CC9" w:rsidRPr="00DE726D" w:rsidRDefault="00D90CC9" w:rsidP="00AE68A8"/>
        </w:tc>
        <w:tc>
          <w:tcPr>
            <w:tcW w:w="6611" w:type="dxa"/>
            <w:gridSpan w:val="3"/>
            <w:tcBorders>
              <w:bottom w:val="nil"/>
            </w:tcBorders>
          </w:tcPr>
          <w:p w:rsidR="00D90CC9" w:rsidRPr="00D90CC9" w:rsidRDefault="00D90CC9" w:rsidP="00CA3955">
            <w:pPr>
              <w:pStyle w:val="Nzov"/>
              <w:rPr>
                <w:sz w:val="28"/>
                <w:szCs w:val="28"/>
              </w:rPr>
            </w:pPr>
            <w:r w:rsidRPr="00D90CC9">
              <w:rPr>
                <w:sz w:val="28"/>
                <w:szCs w:val="28"/>
              </w:rPr>
              <w:t>Titul. Meno Priezvisko, titul:</w:t>
            </w:r>
            <w:r w:rsidRPr="00D90CC9">
              <w:rPr>
                <w:sz w:val="28"/>
                <w:szCs w:val="28"/>
                <w:lang w:bidi="sk-SK"/>
              </w:rPr>
              <w:br/>
            </w: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 názov</w:t>
            </w:r>
          </w:p>
          <w:p w:rsid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organizácie:  </w:t>
            </w:r>
          </w:p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3969" w:type="dxa"/>
            <w:vAlign w:val="bottom"/>
          </w:tcPr>
          <w:p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 w:val="restart"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IČO/IČ DPH.</w:t>
            </w:r>
          </w:p>
        </w:tc>
        <w:tc>
          <w:tcPr>
            <w:tcW w:w="3969" w:type="dxa"/>
            <w:vAlign w:val="bottom"/>
          </w:tcPr>
          <w:p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center"/>
          </w:tcPr>
          <w:p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 w:cstheme="minorHAnsi"/>
                <w:b/>
                <w:color w:val="002060"/>
                <w:sz w:val="20"/>
                <w:szCs w:val="20"/>
              </w:rPr>
              <w:t>adresa :</w: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90CC9" w:rsidRDefault="00D90CC9" w:rsidP="00CA3955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kontakt :</w: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69ECB2AB" wp14:editId="388F282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</wp:posOffset>
                      </wp:positionV>
                      <wp:extent cx="338455" cy="346075"/>
                      <wp:effectExtent l="0" t="0" r="4445" b="0"/>
                      <wp:wrapThrough wrapText="bothSides">
                        <wp:wrapPolygon edited="0">
                          <wp:start x="4863" y="0"/>
                          <wp:lineTo x="0" y="2378"/>
                          <wp:lineTo x="0" y="15457"/>
                          <wp:lineTo x="1216" y="19024"/>
                          <wp:lineTo x="3647" y="20213"/>
                          <wp:lineTo x="18236" y="20213"/>
                          <wp:lineTo x="20668" y="17835"/>
                          <wp:lineTo x="20668" y="1189"/>
                          <wp:lineTo x="14589" y="0"/>
                          <wp:lineTo x="4863" y="0"/>
                        </wp:wrapPolygon>
                      </wp:wrapThrough>
                      <wp:docPr id="29" name="Skupina 29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0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93002" id="Skupina 29" o:spid="_x0000_s1026" alt="Ikona e-mailu" style="position:absolute;margin-left:-.15pt;margin-top:.2pt;width:26.65pt;height:27.25pt;z-index:-251658240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Zw2CzQAAH/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">
                        <v:imagedata r:id="rId12" o:title="Ikona e-mailu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D90CC9">
        <w:trPr>
          <w:trHeight w:val="21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2444" w:type="dxa"/>
            <w:vAlign w:val="bottom"/>
          </w:tcPr>
          <w:p w:rsidR="00D90CC9" w:rsidRPr="00DE726D" w:rsidRDefault="00D90CC9" w:rsidP="00CA3955">
            <w:pPr>
              <w:pStyle w:val="Kontakt"/>
              <w:rPr>
                <w:noProof/>
                <w:lang w:eastAsia="sk-SK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7045ECB" wp14:editId="2DB590E7">
                      <wp:extent cx="337820" cy="337185"/>
                      <wp:effectExtent l="0" t="0" r="5080" b="5715"/>
                      <wp:docPr id="32" name="Skupina 3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4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50AE2" id="Skupina 3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g+IzYAACA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  <w:vAlign w:val="bottom"/>
          </w:tcPr>
          <w:p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tcBorders>
              <w:left w:val="nil"/>
            </w:tcBorders>
            <w:vAlign w:val="bottom"/>
          </w:tcPr>
          <w:p w:rsidR="00D90CC9" w:rsidRPr="00DE726D" w:rsidRDefault="00D90CC9" w:rsidP="009B591F">
            <w:pPr>
              <w:pStyle w:val="Kontakt"/>
            </w:pPr>
          </w:p>
        </w:tc>
      </w:tr>
      <w:tr w:rsidR="00D90CC9" w:rsidRPr="00DE726D" w:rsidTr="00233382">
        <w:trPr>
          <w:gridAfter w:val="1"/>
          <w:wAfter w:w="2835" w:type="dxa"/>
          <w:trHeight w:val="705"/>
        </w:trPr>
        <w:tc>
          <w:tcPr>
            <w:tcW w:w="3664" w:type="dxa"/>
            <w:gridSpan w:val="3"/>
            <w:vMerge/>
          </w:tcPr>
          <w:p w:rsidR="00D90CC9" w:rsidRPr="00DE726D" w:rsidRDefault="00D90CC9" w:rsidP="00AE68A8"/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 w:val="restart"/>
          </w:tcPr>
          <w:p w:rsidR="00D90CC9" w:rsidRDefault="001139BE" w:rsidP="009B591F">
            <w:pPr>
              <w:pStyle w:val="Nadpis1"/>
              <w:rPr>
                <w:rFonts w:asciiTheme="majorHAnsi" w:hAnsiTheme="majorHAnsi"/>
                <w:bCs w:val="0"/>
                <w:color w:val="002060"/>
                <w:sz w:val="20"/>
              </w:rPr>
            </w:pPr>
            <w:r w:rsidRPr="001139BE">
              <w:rPr>
                <w:rFonts w:asciiTheme="majorHAnsi" w:hAnsiTheme="majorHAnsi"/>
                <w:bCs w:val="0"/>
                <w:color w:val="002060"/>
                <w:sz w:val="24"/>
                <w:szCs w:val="24"/>
              </w:rPr>
              <w:t>Účastník kurzu</w:t>
            </w:r>
            <w:r w:rsidRPr="001139BE">
              <w:rPr>
                <w:rFonts w:asciiTheme="majorHAnsi" w:hAnsiTheme="majorHAnsi"/>
                <w:bCs w:val="0"/>
                <w:color w:val="002060"/>
                <w:sz w:val="20"/>
              </w:rPr>
              <w:t xml:space="preserve"> (prihláška je určená pre jedného účastníka)</w:t>
            </w:r>
          </w:p>
          <w:p w:rsidR="001139BE" w:rsidRDefault="001139BE" w:rsidP="001139BE">
            <w:pPr>
              <w:rPr>
                <w:color w:val="002060"/>
              </w:rPr>
            </w:pPr>
            <w:r w:rsidRPr="001139BE">
              <w:rPr>
                <w:color w:val="002060"/>
              </w:rPr>
              <w:t xml:space="preserve">Prihlasujem sa záväzne na </w:t>
            </w:r>
            <w:r w:rsidR="009A6FCF">
              <w:rPr>
                <w:color w:val="002060"/>
              </w:rPr>
              <w:t>kurz</w:t>
            </w:r>
            <w:r w:rsidRPr="001139BE">
              <w:rPr>
                <w:color w:val="002060"/>
              </w:rPr>
              <w:t>:</w:t>
            </w:r>
          </w:p>
          <w:p w:rsidR="00BD3145" w:rsidRPr="00BD3145" w:rsidRDefault="00BD3145" w:rsidP="00CB18E1">
            <w:pPr>
              <w:tabs>
                <w:tab w:val="left" w:pos="1985"/>
              </w:tabs>
              <w:spacing w:after="60"/>
              <w:rPr>
                <w:rFonts w:asciiTheme="majorHAnsi" w:hAnsiTheme="majorHAnsi" w:cstheme="minorHAnsi"/>
                <w:color w:val="002060"/>
                <w:sz w:val="12"/>
                <w:szCs w:val="12"/>
              </w:rPr>
            </w:pP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  <w:u w:val="single"/>
              </w:rPr>
              <w:t>Poznámka</w:t>
            </w: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</w:rPr>
              <w:t xml:space="preserve"> :   Požiadavku prosím  označte krížikom  v štvorčeku.</w:t>
            </w:r>
          </w:p>
          <w:tbl>
            <w:tblPr>
              <w:tblStyle w:val="Mriekatabuky"/>
              <w:tblW w:w="7227" w:type="dxa"/>
              <w:tblLayout w:type="fixed"/>
              <w:tblLook w:val="04A0" w:firstRow="1" w:lastRow="0" w:firstColumn="1" w:lastColumn="0" w:noHBand="0" w:noVBand="1"/>
            </w:tblPr>
            <w:tblGrid>
              <w:gridCol w:w="1477"/>
              <w:gridCol w:w="430"/>
              <w:gridCol w:w="353"/>
              <w:gridCol w:w="1478"/>
              <w:gridCol w:w="646"/>
              <w:gridCol w:w="2191"/>
              <w:gridCol w:w="293"/>
              <w:gridCol w:w="359"/>
            </w:tblGrid>
            <w:tr w:rsidR="001139BE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0C38AE" w:rsidRDefault="000C38AE" w:rsidP="00BB50A9">
                  <w:pPr>
                    <w:spacing w:after="0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0C38AE" w:rsidRDefault="000C38AE" w:rsidP="00BB50A9">
                  <w:pPr>
                    <w:spacing w:after="0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BB50A9" w:rsidRPr="00BD3145" w:rsidRDefault="00BD3145" w:rsidP="00264D57">
                  <w:pPr>
                    <w:spacing w:after="0"/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 xml:space="preserve"> </w:t>
                  </w:r>
                  <w:r w:rsidR="00264D57">
                    <w:rPr>
                      <w:rFonts w:asciiTheme="majorHAnsi" w:hAnsiTheme="majorHAnsi" w:cstheme="minorHAnsi"/>
                      <w:color w:val="002060"/>
                    </w:rPr>
                    <w:t>07.11.-08.11.2024</w:t>
                  </w:r>
                </w:p>
                <w:p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0C38AE" w:rsidRDefault="000C38AE" w:rsidP="00BB50A9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8"/>
                      <w:szCs w:val="18"/>
                    </w:rPr>
                  </w:pPr>
                </w:p>
                <w:p w:rsidR="00BB50A9" w:rsidRPr="00BB50A9" w:rsidRDefault="00BB50A9" w:rsidP="00BB50A9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8"/>
                      <w:szCs w:val="18"/>
                    </w:rPr>
                    <w:t>S</w:t>
                  </w:r>
                  <w:r w:rsidRPr="00BB50A9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8"/>
                      <w:szCs w:val="18"/>
                    </w:rPr>
                    <w:t>ystém manažérstva  INFORMAČNEJ Bezpečnosti</w:t>
                  </w:r>
                </w:p>
                <w:p w:rsidR="00BB50A9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podľa normy 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ISO</w:t>
                  </w:r>
                  <w:r w:rsidR="00BB50A9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/IEC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 </w:t>
                  </w:r>
                  <w:r w:rsidR="00BB50A9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27001:2022</w:t>
                  </w:r>
                  <w:r w:rsidR="001354E1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 a ISO 19011:2018</w:t>
                  </w:r>
                </w:p>
                <w:p w:rsidR="000C38AE" w:rsidRPr="00BD3145" w:rsidRDefault="001139BE" w:rsidP="009A6FCF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1139BE" w:rsidTr="00BD3145">
              <w:trPr>
                <w:gridAfter w:val="2"/>
                <w:wAfter w:w="652" w:type="dxa"/>
                <w:trHeight w:val="516"/>
              </w:trPr>
              <w:tc>
                <w:tcPr>
                  <w:tcW w:w="1477" w:type="dxa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08007C" w:rsidP="00AE68A8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  <w:t>Iné:</w:t>
                  </w:r>
                </w:p>
              </w:tc>
              <w:tc>
                <w:tcPr>
                  <w:tcW w:w="2261" w:type="dxa"/>
                  <w:gridSpan w:val="3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CB18E1" w:rsidRDefault="0008007C" w:rsidP="00BD3145">
                  <w:pPr>
                    <w:spacing w:after="0"/>
                    <w:ind w:left="743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CB18E1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Potravinové alergie:</w:t>
                  </w:r>
                </w:p>
              </w:tc>
              <w:tc>
                <w:tcPr>
                  <w:tcW w:w="283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08007C" w:rsidTr="00BD3145">
              <w:trPr>
                <w:gridAfter w:val="2"/>
                <w:wAfter w:w="652" w:type="dxa"/>
              </w:trPr>
              <w:tc>
                <w:tcPr>
                  <w:tcW w:w="6575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 w:firstLine="386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Osvedčenie obdržia účastníci po ukončení kurzu.</w:t>
                  </w:r>
                </w:p>
                <w:p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Daňový doklad (faktúra) Vám bude odovzdaný/zaslaný po  ukončení kurzu.</w:t>
                  </w:r>
                </w:p>
                <w:p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08007C" w:rsidRPr="0066170F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>Prihláška je záväzná.</w:t>
                  </w:r>
                </w:p>
                <w:p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:rsidR="0008007C" w:rsidRPr="0066170F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Záväznú prihlášku prosíme zaslať e-mailom na</w:t>
                  </w: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 xml:space="preserve"> </w:t>
                  </w:r>
                  <w:hyperlink r:id="rId15" w:history="1">
                    <w:r w:rsidR="009A6FCF" w:rsidRPr="003A1927">
                      <w:rPr>
                        <w:rStyle w:val="Hypertextovprepojenie"/>
                        <w:rFonts w:asciiTheme="majorHAnsi" w:hAnsiTheme="majorHAnsi"/>
                        <w:b/>
                        <w:sz w:val="16"/>
                        <w:szCs w:val="16"/>
                      </w:rPr>
                      <w:t>certicom@certicom.eu</w:t>
                    </w:r>
                  </w:hyperlink>
                </w:p>
                <w:p w:rsidR="0008007C" w:rsidRPr="00E31382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</w:pPr>
                  <w:r w:rsidRPr="00E31382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 xml:space="preserve">najneskôr do  </w:t>
                  </w:r>
                  <w:r w:rsidR="00BB50A9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1</w:t>
                  </w:r>
                  <w:r w:rsidR="001354E1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5</w:t>
                  </w:r>
                  <w:r w:rsidR="00BB50A9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.</w:t>
                  </w:r>
                  <w:r w:rsidR="001354E1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10</w:t>
                  </w:r>
                  <w:r w:rsidR="00BB50A9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.202</w:t>
                  </w:r>
                  <w:r w:rsidR="001354E1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4</w:t>
                  </w:r>
                </w:p>
                <w:p w:rsidR="0008007C" w:rsidRPr="00BD3145" w:rsidRDefault="0008007C" w:rsidP="00BD3145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/>
                    </w:rPr>
                  </w:pPr>
                </w:p>
              </w:tc>
            </w:tr>
            <w:tr w:rsidR="001139BE" w:rsidTr="00CB18E1">
              <w:tc>
                <w:tcPr>
                  <w:tcW w:w="22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V 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1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bookmarkEnd w:id="0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CB18E1" w:rsidRPr="0066170F" w:rsidRDefault="00CB18E1" w:rsidP="00AE68A8">
                  <w:pPr>
                    <w:rPr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Dňa: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 xml:space="preserve">  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1" w:name="Text12"/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end"/>
                  </w:r>
                  <w:bookmarkEnd w:id="1"/>
                </w:p>
              </w:tc>
              <w:tc>
                <w:tcPr>
                  <w:tcW w:w="21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18E1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Pečiatka,</w:t>
                  </w:r>
                </w:p>
                <w:p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Podpis oprávnenej osoby:</w:t>
                  </w:r>
                </w:p>
              </w:tc>
              <w:tc>
                <w:tcPr>
                  <w:tcW w:w="28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139BE" w:rsidRDefault="001139BE" w:rsidP="00AE68A8"/>
              </w:tc>
            </w:tr>
          </w:tbl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164"/>
        </w:trPr>
        <w:tc>
          <w:tcPr>
            <w:tcW w:w="720" w:type="dxa"/>
          </w:tcPr>
          <w:p w:rsidR="00D90CC9" w:rsidRPr="00DE726D" w:rsidRDefault="00D90CC9" w:rsidP="00AE68A8"/>
        </w:tc>
        <w:tc>
          <w:tcPr>
            <w:tcW w:w="2944" w:type="dxa"/>
            <w:gridSpan w:val="2"/>
          </w:tcPr>
          <w:p w:rsidR="00D90CC9" w:rsidRPr="00DE726D" w:rsidRDefault="001139BE" w:rsidP="00AE68A8">
            <w:r>
              <w:rPr>
                <w:noProof/>
                <w:lang w:eastAsia="sk-SK"/>
              </w:rPr>
              <w:drawing>
                <wp:inline distT="0" distB="0" distL="0" distR="0" wp14:anchorId="2984AAC3" wp14:editId="6197C132">
                  <wp:extent cx="1723390" cy="311785"/>
                  <wp:effectExtent l="0" t="0" r="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erticom_logo_RGB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54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15DB8A83" wp14:editId="225D73EC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5E02C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R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I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hxLCDwLFIkmx7IpxxICzwJF&#10;osmxbMqxhMCzQJFociybciwhcCzYlWMJgVeAcCy7ybHsyrGEwLNA1s67ybHsyrGEwLNA1s67ybHs&#10;yrGEwLNAoji7ybHsyrGEwLNAoji7ybHsyrGEwLJAOZbd5Fh25VhC4FmgSDQ5ll05lhB4F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U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G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X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K3859oAAAADAQAADwAAAGRycy9k&#10;b3ducmV2LnhtbEyPQUvDQBCF74L/YZmCN7tJS0TSbEop6qkItoJ4mybTJDQ7G7LbJP33jl7sZR7D&#10;G977JltPtlUD9b5xbCCeR6CIC1c2XBn4PLw+PoPyAbnE1jEZuJKHdX5/l2FaupE/aNiHSkkI+xQN&#10;1CF0qda+qMmin7uOWLyT6y0GWftKlz2OEm5bvYiiJ22xYWmosaNtTcV5f7EG3kYcN8v4ZdidT9vr&#10;9yF5/9rFZMzDbNqsQAWawv8x/OILOuTCdHQXLr1qDcgj4W+KlyxjUEfRRQI6z/Qte/4D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E726D" w:rsidRDefault="001139BE" w:rsidP="00AE68A8">
            <w:pPr>
              <w:pStyle w:val="Informcie"/>
            </w:pPr>
            <w:r>
              <w:t>Gorkého 10</w:t>
            </w:r>
          </w:p>
          <w:p w:rsidR="00D90CC9" w:rsidRPr="00DE726D" w:rsidRDefault="001139BE" w:rsidP="001139BE">
            <w:pPr>
              <w:pStyle w:val="Informcie"/>
            </w:pPr>
            <w:r>
              <w:t>Bratislava, 811 01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83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24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7634DE47" wp14:editId="654036D0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96C6C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7IZJTYAACE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D90CC9" w:rsidP="00BB50A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+421 </w:t>
            </w:r>
            <w:r w:rsidR="00BB50A9">
              <w:rPr>
                <w:lang w:eastAsia="sk-SK"/>
              </w:rPr>
              <w:t>915 721 264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83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3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B83AE7D" wp14:editId="35C9E4F3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9FEC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duCDQAAID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M0qF24INAAAgP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2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BB50A9" w:rsidP="00D90CC9">
            <w:pPr>
              <w:pStyle w:val="Informci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krajcov</w:t>
            </w:r>
            <w:r w:rsidR="00D90CC9" w:rsidRPr="00D90CC9">
              <w:rPr>
                <w:sz w:val="16"/>
                <w:szCs w:val="16"/>
              </w:rPr>
              <w:t>@certicom.eu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174"/>
        </w:trPr>
        <w:tc>
          <w:tcPr>
            <w:tcW w:w="720" w:type="dxa"/>
          </w:tcPr>
          <w:p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:rsidR="00D90CC9" w:rsidRPr="00D90CC9" w:rsidRDefault="00D90CC9" w:rsidP="00AE68A8">
            <w:pPr>
              <w:pStyle w:val="Bezriadkovania"/>
              <w:rPr>
                <w:sz w:val="16"/>
                <w:szCs w:val="16"/>
              </w:rPr>
            </w:pP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D90CC9" w:rsidRPr="00DE726D" w:rsidTr="00233382">
        <w:trPr>
          <w:gridAfter w:val="1"/>
          <w:wAfter w:w="2835" w:type="dxa"/>
          <w:trHeight w:val="633"/>
        </w:trPr>
        <w:tc>
          <w:tcPr>
            <w:tcW w:w="720" w:type="dxa"/>
          </w:tcPr>
          <w:p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1D611BB7" wp14:editId="3171025D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9411F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ohH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jN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/GY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color w:val="002060"/>
                <w:sz w:val="16"/>
                <w:szCs w:val="16"/>
              </w:rPr>
              <w:t>www.certicom.eu</w:t>
            </w:r>
          </w:p>
        </w:tc>
        <w:tc>
          <w:tcPr>
            <w:tcW w:w="424" w:type="dxa"/>
            <w:vMerge/>
          </w:tcPr>
          <w:p w:rsidR="00D90CC9" w:rsidRPr="00DE726D" w:rsidRDefault="00D90CC9" w:rsidP="00AE68A8"/>
        </w:tc>
        <w:tc>
          <w:tcPr>
            <w:tcW w:w="6611" w:type="dxa"/>
            <w:gridSpan w:val="3"/>
            <w:vMerge/>
          </w:tcPr>
          <w:p w:rsidR="00D90CC9" w:rsidRPr="00DE726D" w:rsidRDefault="00D90CC9" w:rsidP="00AE68A8"/>
        </w:tc>
      </w:tr>
      <w:tr w:rsidR="00E77B5E" w:rsidRPr="00DE726D" w:rsidTr="00233382">
        <w:trPr>
          <w:gridAfter w:val="1"/>
          <w:wAfter w:w="2835" w:type="dxa"/>
          <w:trHeight w:val="2448"/>
        </w:trPr>
        <w:tc>
          <w:tcPr>
            <w:tcW w:w="720" w:type="dxa"/>
          </w:tcPr>
          <w:p w:rsidR="00E77B5E" w:rsidRPr="00DE726D" w:rsidRDefault="00E77B5E" w:rsidP="00AE68A8"/>
        </w:tc>
        <w:tc>
          <w:tcPr>
            <w:tcW w:w="2944" w:type="dxa"/>
            <w:gridSpan w:val="2"/>
          </w:tcPr>
          <w:p w:rsidR="00E77B5E" w:rsidRPr="00DE726D" w:rsidRDefault="00E77B5E" w:rsidP="00AE68A8"/>
        </w:tc>
        <w:tc>
          <w:tcPr>
            <w:tcW w:w="424" w:type="dxa"/>
          </w:tcPr>
          <w:p w:rsidR="00E77B5E" w:rsidRPr="00DE726D" w:rsidRDefault="00E77B5E" w:rsidP="00AE68A8"/>
        </w:tc>
        <w:tc>
          <w:tcPr>
            <w:tcW w:w="6611" w:type="dxa"/>
            <w:gridSpan w:val="3"/>
            <w:vMerge/>
          </w:tcPr>
          <w:p w:rsidR="00E77B5E" w:rsidRPr="00DE726D" w:rsidRDefault="00E77B5E" w:rsidP="00AE68A8"/>
        </w:tc>
      </w:tr>
    </w:tbl>
    <w:p w:rsidR="007F5B63" w:rsidRPr="00DE726D" w:rsidRDefault="007F5B63" w:rsidP="0066170F"/>
    <w:sectPr w:rsidR="007F5B63" w:rsidRPr="00DE726D" w:rsidSect="00DE726D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E1302" w:rsidRDefault="001E1302" w:rsidP="00590471">
      <w:r>
        <w:separator/>
      </w:r>
    </w:p>
  </w:endnote>
  <w:endnote w:type="continuationSeparator" w:id="0">
    <w:p w:rsidR="001E1302" w:rsidRDefault="001E130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E1302" w:rsidRDefault="001E1302" w:rsidP="00590471">
      <w:r>
        <w:separator/>
      </w:r>
    </w:p>
  </w:footnote>
  <w:footnote w:type="continuationSeparator" w:id="0">
    <w:p w:rsidR="001E1302" w:rsidRDefault="001E130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90471" w:rsidRDefault="0099133A" w:rsidP="00060042">
    <w:pPr>
      <w:pStyle w:val="Zkladntext"/>
      <w:rPr>
        <w:noProof/>
        <w:lang w:bidi="sk-SK"/>
      </w:rPr>
    </w:pPr>
    <w:r w:rsidRPr="0099133A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37A7567D" wp14:editId="29ADBDF9">
          <wp:simplePos x="0" y="0"/>
          <wp:positionH relativeFrom="column">
            <wp:posOffset>5645150</wp:posOffset>
          </wp:positionH>
          <wp:positionV relativeFrom="paragraph">
            <wp:posOffset>6350</wp:posOffset>
          </wp:positionV>
          <wp:extent cx="571500" cy="552450"/>
          <wp:effectExtent l="0" t="0" r="0" b="0"/>
          <wp:wrapNone/>
          <wp:docPr id="9" name="Obrázok 8" descr="ssk-nove-zele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8" descr="ssk-nove-zelene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D2F8E29" wp14:editId="746D8153">
          <wp:extent cx="1695450" cy="306718"/>
          <wp:effectExtent l="0" t="0" r="0" b="0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erticom_logo_tagline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594" cy="321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042" w:rsidRPr="002B7979">
      <w:rPr>
        <w:noProof/>
        <w:lang w:bidi="sk-SK"/>
      </w:rPr>
      <w:t xml:space="preserve"> </w:t>
    </w:r>
  </w:p>
  <w:p w:rsidR="0099133A" w:rsidRPr="0099133A" w:rsidRDefault="0099133A" w:rsidP="0099133A">
    <w:pPr>
      <w:pStyle w:val="Zkladntext"/>
      <w:jc w:val="center"/>
      <w:rPr>
        <w:b/>
        <w:caps/>
        <w:color w:val="002060"/>
        <w:sz w:val="40"/>
        <w:szCs w:val="40"/>
      </w:rPr>
    </w:pPr>
    <w:r w:rsidRPr="002B7979"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F42ACAE" wp14:editId="1BE76E26">
              <wp:simplePos x="0" y="0"/>
              <wp:positionH relativeFrom="page">
                <wp:posOffset>-590550</wp:posOffset>
              </wp:positionH>
              <wp:positionV relativeFrom="paragraph">
                <wp:posOffset>302895</wp:posOffset>
              </wp:positionV>
              <wp:extent cx="8736330" cy="10816590"/>
              <wp:effectExtent l="0" t="0" r="762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6330" cy="10816590"/>
                        <a:chOff x="-66040" y="0"/>
                        <a:chExt cx="87365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66040" y="415925"/>
                          <a:ext cx="4064000" cy="3819525"/>
                          <a:chOff x="-66048" y="-13335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-66048" y="-13335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879014" y="769795"/>
                            <a:ext cx="1925469" cy="1900133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581992" id="Skupina 2" o:spid="_x0000_s1026" style="position:absolute;margin-left:-46.5pt;margin-top:23.85pt;width:687.9pt;height:851.7pt;z-index:251657216;mso-position-horizontal-relative:page;mso-width-relative:margin;mso-height-relative:margin" coordorigin="-660" coordsize="87365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1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EtW2eC7Iy64P0Z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B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EEU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nw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f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YolcTyhMCzQJFociw7lIpYYCJROZbd5Fh2KBWxwESiciy7ybHs&#10;yrGEwPoKyrHsJseyQ6nkPjA5ll05lhB4TVAkmhzLrhxLCDwLFIkmx7IrxxICzwJFosmx7MqxhMCy&#10;QDmW3eRYduVYQuBZoEg0OZZdOZYQeBYoEk2OZVeOJQSeBYpEk2PZlWMJgWeBItHkWHblWELgWHAo&#10;xxICrwDhWA6TYzmUYwmBZ4HMzofJsRzKsYTAs0Bm58PkWA7lWELgWSDrxMPkWA7lWELgWSDrxMP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V7z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azeGwOsFQSJ3WZkZCBJnk2Ph2LxWwUSiciw8Me9VIS4FLI1ocixcI6sZmEjUoyFcKGlWQZFociw8&#10;gqJVMJGoB0Rmk2PhvirVwESiHhKZTY6FF9JUAxOJyrHwHIHXjbejIibHws18UgWTY+FlJ83AROLt&#10;wIjJscy3IyMmx8KtH1oF0ybejo2YHMt8Ozhicizz7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">
              <v:group id="Skupina 14" o:spid="_x0000_s1027" style="position:absolute;left:-660;top:4159;width:40639;height:38195" coordorigin="-660,-133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left:-660;top:-133;width:40644;height:4010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8790;top:7697;width:19254;height:1900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46824,1889828;1037826,1894673;1038365,1894904;1121646,1840639;1092552,1847566;1048909,1853108;1046832,1847566;1077312,1844795;1121646,1840639;1197326,1833387;1195550,1833889;1196461,1833711;654401,1822973;685227,1830940;698389,1831632;735104,1849645;751729,1853108;752769,1853455;756578,1849645;771125,1853801;785673,1857265;814336,1863931;814768,1863500;848018,1869042;863951,1871813;879884,1873198;912442,1874584;956776,1873891;958701,1873891;963011,1871466;972709,1868349;982581,1868176;989335,1869041;991153,1873891;1006653,1873891;1001804,1880818;999033,1884282;990027,1888439;973402,1888439;951928,1887053;905514,1885668;870878,1882897;840398,1878740;809918,1873891;763506,1866963;727484,1855187;727901,1854884;706702,1848259;687998,1839946;666524,1833019;644357,1825398;654401,1822973;1062176,1808121;1051592,1809736;978395,1813433;1002496,1816392;1008731,1815006;1051680,1810158;1058748,1808783;1127941,1798084;1091992,1803570;1104328,1803922;1122079,1800632;1259168,1796481;1146416,1826509;1203475,1813795;536291,1782448;615954,1816392;644357,1825398;665831,1833018;687306,1839945;706009,1848259;701853,1851723;690769,1849644;651284,1835097;631887,1827476;612491,1819163;586860,1810158;564693,1800459;547375,1791453;536291,1782448;568850,1765129;606949,1784526;602101,1787297;557766,1765822;568850,1765129;428226,1718022;475331,1744347;485029,1755431;462862,1743653;446237,1733263;428226,1718022;510827,1700246;510834,1700443;513173,1703275;513431,1702088;1522480,1654772;1519964,1654981;1478400,1684770;1437529,1706938;1408435,1724256;1392502,1731184;1375877,1738111;1355787,1748503;1340547,1757509;1318380,1766515;1295520,1774828;1289286,1781062;1279587,1784526;1255342,1788683;1224169,1798381;1195768,1807387;1164595,1816393;1125802,1826091;1071077,1835097;1069691,1837175;1043379,1843754;1044061,1844103;1073281,1836797;1073848,1835097;1128573,1826091;1167366,1816393;1198539,1807387;1226941,1798381;1258113,1788683;1282359,1784526;1265946,1794374;1266426,1794225;1283744,1783833;1293443,1780370;1294088,1780191;1298291,1775520;1321152,1767207;1343319,1758202;1358559,1749196;1378648,1738805;1395273,1731877;1406674,1726921;1412592,1722871;1441686,1705553;1482557,1683385;334589,1645192;337219,1647448;338116,1647906;1527129,1627108;1526891,1627271;1526891,1627469;1527993,1627626;1528277,1627271;1542094,1616767;1538005,1619593;1537282,1620344;1540086,1618549;278027,1581873;304188,1612677;283445,1587784;1591142,1581853;1591081,1581875;1590622,1585014;1579539,1597483;1566377,1612031;1567170,1611848;1579539,1598176;1590622,1585706;1591142,1581853;345735,1566254;347107,1567923;347176,1567695;243268,1550376;261279,1562153;262163,1563194;270370,1565010;288987,1582242;314618,1603025;325702,1618265;331936,1625886;358260,1648054;350640,1654288;326125,1627048;325010,1627271;325010,1627271;348209,1653049;350640,1654288;358260,1648054;424069,1700010;410908,1704166;415757,1707630;396360,1708323;383891,1700010;372115,1691004;343020,1666758;316004,1642512;291066,1618265;279290,1606489;268206,1594019;272362,1588477;286217,1600947;301457,1612723;320160,1632813;321750,1634177;301457,1612723;286909,1600947;273055,1588477;257815,1569773;243268,1550376;1769346,1440229;1768995,1440379;1761428,1458538;1762073,1353441;1743715,1379959;1734710,1396585;1725705,1411825;1704230,1440229;1685526,1468631;1668901,1491492;1667514,1492339;1666379,1494020;1668208,1492878;1684833,1470017;1703537,1441614;1725011,1413212;1734017,1397971;1743022,1381345;1761726,1354328;1817404,1351037;1811603,1364026;1799134,1388965;1811603,1364026;1817404,1351037;1833770,1343937;1824764,1370954;1808832,1400049;1792899,1429838;1778352,1448542;1788050,1429145;1796363,1409748;1802597,1399357;1810910,1385502;1818530,1371647;1833770,1343937;1788932,1284554;1772117,1314148;1771808,1314859;1788742,1285052;1798153,1217527;1777944,1272745;1735432,1359646;1729207,1369487;1729168,1369568;1714620,1394507;1700073,1421525;1683448,1442307;1669593,1465861;1587851,1557996;1560835,1580857;1558243,1582828;1557124,1583960;1545827,1593170;1536590,1603718;1502646,1629350;1497327,1632709;1482880,1644487;1480794,1645842;1477707,1648747;1450691,1666759;1423675,1683385;1420583,1684952;1402290,1696834;1396619,1699694;1391117,1703474;1372413,1713866;1354938,1720719;1315987,1740366;1224608,1774449;1160931,1790822;1212393,1781062;1222091,1778983;1253264,1767899;1272660,1761665;1303833,1745731;1339162,1733262;1361797,1724385;1371720,1718714;1380725,1715944;1393195,1709016;1396471,1706739;1404971,1698625;1423675,1687541;1444953,1677110;1452769,1672300;1479786,1654288;1491562,1643204;1504724,1634891;1538667,1609260;1562913,1586399;1589929,1563538;1671671,1471402;1682921,1452278;1683448,1450620;1701459,1422909;1707001,1414596;1714369,1404376;1716699,1400049;1731246,1375110;1759648,1316226;1787357,1253186;1795497,1227554;1873948,1156201;1871870,1157586;1871870,1157586;1880491,1115144;1880242,1116370;1882260,1118792;1888495,1125720;1892652,1122949;1892756,1122417;1889881,1124334;1882953,1118099;1874316,1036450;1873833,1036477;1872956,1036525;1873255,1039819;1872563,1057138;1869792,1067529;1853166,1093853;1849010,1116714;1844854,1124334;1837926,1157586;1830306,1183911;1821993,1209543;1817145,1229632;1811603,1250415;1816022,1243540;1819916,1228939;1823379,1208157;1831692,1182525;1839312,1156201;1846239,1122949;1850396,1115328;1854552,1092468;1871177,1066143;1860094,1119485;1851781,1163821;1833077,1220626;1829377,1226382;1827795,1235001;1822686,1249723;1803290,1291980;1794284,1314148;1788742,1325925;1781815,1338395;1763112,1371647;1743022,1404206;1717392,1447849;1688990,1490800;1670286,1515046;1650197,1538599;1643270,1548298;1635650,1557996;1623873,1567695;1604613,1589021;1605169,1591248;1585081,1612031;1563606,1627271;1546288,1641126;1529882,1653116;1532433,1652903;1550444,1639741;1567763,1625886;1589237,1610645;1609326,1589863;1608633,1587092;1628030,1565617;1639806,1555918;1647426,1546220;1654353,1536521;1674443,1512968;1693146,1488721;1721548,1445771;1747179,1402128;1767268,1369568;1785971,1336316;1792899,1323846;1798441,1312070;1807446,1289902;1826843,1247644;1834462,1219241;1853166,1162436;1861479,1118100;1872563,1064758;1875062,1055388;1873255,1055059;1873948,1037741;1889188,1021807;1881121,1055419;1881121,1055419;1889188,1021808;1895422,1014880;1891266,1023886;1891266,1023886;1890313,1042763;1889881,1060601;1882953,1081918;1882953,1084353;1891266,1060601;1892652,1023885;1895881,1016888;1865635,985091;1861095,995822;1859401,1011416;1857215,1004131;1856416,1005159;1858708,1012802;1857323,1023886;1860094,1032891;1862241,1032772;1860786,1028042;1862172,1016958;1865635,985091;1923825,966387;1925210,967079;1924517,996175;1925210,1016265;1923132,1052981;1921054,1073763;1914819,1104244;1912741,1129876;1902350,1176983;1892652,1217855;1875334,1225476;1876719,1221319;1879490,1192224;1889881,1161743;1898193,1156894;1898193,1156893;1907199,1104244;1912048,1079305;1916204,1053674;1919668,1029427;1921054,1006567;1921746,987170;1923132,976778;1923825,966387;97564,645182;97909,645354;97942,645258;139359,545888;124119,574290;111649,584682;111620,585345;110414,611865;110448,611802;111649,585374;124119,574982;139359,546580;139878,546926;140138,546407;147671,485618;137972,492545;123425,523027;126753,525689;126862,525222;124119,523027;138666,492545;147253,486411;201011,446132;200136,446832;196422,461112;194084,468300;130353,584682;121347,613084;113034,642180;95023,703142;83247,744707;77705,775881;74935,791814;72856,807747;66622,850698;64543,877023;68007,904733;69631,889634;69393,884642;72164,855547;78398,812596;83343,806662;90523,758608;90175,750249;97018,730629;101090,714156;99873,716997;95716,715611;85325,745400;86018,762026;81169,793892;80476,799434;73549,807747;75627,791814;78398,775881;83940,744707;95716,703142;113727,642180;122040,613084;131045,584682;194776,468300;201011,446132;213481,376856;213480,376856;216943,379627;216943,379627;338305,278228;338172,278334;337768,278790;332109,284720;330679,286802;329745,287857;325702,293726;283446,343604;271669,357459;259893,372007;207842,429540;260586,371314;272362,356766;284138,342911;326394,293033;330679,286802;337768,278790;355890,230458;349911,232541;345464,234192;344406,235535;336786,242462;317389,254932;304228,269480;291759,284027;283446,291648;283163,291294;275306,300740;261971,317280;240497,340833;243960,344989;244026,344931;241189,341526;262663,317972;284138,291648;292451,284028;304920,269480;318082,254932;337478,242463;345098,235535;353411,232418;356035,231604;1359251,105298;1394580,121231;1409820,133701;1375877,117075;1359251,105298;1244259,54727;1271968,60961;1310760,80358;1244259,54727;827237,50138;812690,51956;781517,56112;751037,63040;737875,67196;722635,71353;689287,77904;683149,80359;640893,94907;599330,111533;570235,124695;550839,132315;503040,154483;480181,169031;458013,183579;422684,209903;389433,236228;357610,263990;360338,267402;367092,262769;372841,258484;393589,240384;426840,214060;462169,187735;484336,173187;507197,158640;554994,136472;573698,126773;602793,113610;644357,96984;686613,82437;704363,78950;712938,76020;829648,50841;1074973,35243;1089780,36715;1109869,43643;1094629,41565;1062764,35330;1074973,35243;1155589,29788;1183991,31866;1218627,45721;1175678,38101;1155589,29788;923872,29615;843862,33944;788444,41564;762120,48492;739260,56805;707394,60961;586860,107376;543218,126773;530056,131622;518280,137857;496113,149633;461477,167645;435153,188428;358953,248004;343028,261852;327450,276077;327780,276407;207938,417035;183692,450287;172609,470377;161525,489081;140743,527875;118137,563498;117884,564592;110263,585374;104721,595073;103336,596458;97188,616894;95716,629018;94331,646336;84633,674739;75627,703142;65929,744707;60387,782808;56924,820909;61772,794585;62222,792412;63158,782115;68700,744014;70435,744593;70585,743950;68700,743321;78399,701756;87404,673353;97057,645081;96409,644951;97795,627632;105415,595073;110956,585374;111143,584868;118577,564592;141436,528569;162218,489774;173302,471071;184386,450980;208631,417728;328473,277100;360338,248005;436538,188428;462862,167646;497498,149634;519666,137857;531442,131623;544604,126773;588246,107376;708781,60962;740646,56806;763506,48493;789829,41565;845248,33944;925258,29874;989568,32032;1021200,0;1053758,2078;1087009,5542;1109176,11084;1123724,18012;1141735,14547;1168751,20783;1185376,25631;1184684,26325;1183991,31173;1155589,29096;1145891,26325;1136193,24246;1117489,20089;1098786,15933;1079389,13162;1057915,13162;1040597,13162;1013581,13162;1012312,12757;1000419,18704;1004575,25631;1046139,33944;1027643,34267;1027955,34291;1047524,33944;1064149,36023;1096015,42257;1111255,44336;1136886,49878;1163210,55420;1188840,61654;1214472,69275;1226941,72738;1239410,76895;1239571,77042;1248512,78584;1270182,86636;1273208,91223;1274046,91443;1293443,99063;1310068,105991;1326694,113611;1339163,120539;1347475,124695;1356480,129544;1386960,146863;1425753,171802;1445843,185657;1446424,186073;1456691,192310;1847625,927593;1847332,933390;1855244,934521;1862864,940063;1866328,958766;1879489,980934;1885032,981438;1885032,976086;1890663,960442;1890573,957382;1896115,938677;1903735,938677;1915511,931057;1916897,961538;1913433,976086;1909277,989941;1907198,1012802;1906506,1024578;1905121,1036355;1902166,1038325;1902350,1039126;1905180,1037239;1906506,1025964;1907198,1014187;1909277,991326;1913433,977471;1916897,962924;1922438,967080;1921746,977471;1920361,987863;1919668,1007260;1918282,1030120;1914819,1054367;1910662,1079998;1905813,1104937;1896808,1157586;1888495,1162436;1878104,1192917;1875333,1222012;1873948,1226169;1862172,1258036;1858708,1260807;1844161,1294751;1859401,1260807;1862864,1258036;1840697,1321075;1828921,1327311;1826478,1332196;1826843,1332852;1829614,1327310;1841390,1321075;1833077,1344629;1817837,1372339;1810217,1386194;1801905,1400049;1795670,1410440;1786665,1430530;1776966,1449927;1761726,1470710;1746486,1490107;1747121,1488799;1729860,1512275;1692453,1553147;1685088,1564479;1692453,1553840;1729860,1512967;1701459,1555918;1686825,1571245;1675076,1579881;1674442,1580857;1667097,1586508;1666822,1588477;1634264,1621729;1599627,1653596;1598025,1654758;1586466,1669529;1558757,1690311;1532859,1709735;1532766,1709848;1558757,1691004;1586466,1670222;1563606,1693082;1544989,1705206;1532110,1710645;1531740,1711095;1517886,1720100;1512664,1722520;1499529,1733176;1486713,1742268;1467317,1754738;1461083,1755431;1454152,1758511;1453075,1759328;1461775,1756123;1468010,1755431;1443072,1774135;1427139,1782448;1411206,1790068;1399952,1791756;1398044,1792839;1345397,1815700;1342712,1816310;1326694,1826784;1335699,1829555;1302448,1844103;1305219,1834404;1294135,1838561;1283744,1842024;1262270,1848952;1259400,1845508;1249107,1847566;1236638,1850337;1211008,1856572;1210163,1856965;1234560,1851030;1247030,1848259;1257420,1846181;1261576,1849644;1283051,1842717;1293442,1839253;1304526,1835097;1301755,1844795;1272660,1858650;1271234,1858251;1251186,1866270;1234560,1871120;1209622,1877354;1199318,1876489;1177766,1880682;1177064,1882204;1119568,1893288;1106405,1889824;1095322,1889824;1075925,1896059;1058608,1897444;1041289,1898137;1039408,1897331;1023625,1900129;1004575,1896751;1005268,1896059;1008731,1891209;992799,1889131;1000419,1884975;1023279,1884282;1045446,1883589;1077311,1884282;1099478,1882204;1141042,1873198;1168751,1866963;1189533,1866270;1190979,1865599;1170829,1866271;1143120,1872505;1101557,1881511;1079389,1883589;1047524,1882897;1025357,1883589;1002496,1884282;1003189,1881511;1008038,1874584;1221398,1839253;1366179,1784526;1404278,1764436;1425753,1753352;1447920,1741576;1489484,1716637;1522735,1691004;1585081,1642512;1602398,1628657;1619024,1614109;1643962,1591248;1654353,1573930;1669279,1560247;1669399,1559388;1655046,1572544;1644655,1589863;1619717,1612724;1603091,1627271;1585774,1641126;1523428,1689619;1490177,1715251;1448614,1740190;1426446,1751967;1404971,1763051;1366872,1783141;1222091,1837868;1008731,1873198;992799,1873198;990720,1867656;974095,1866963;958855,1873198;914520,1873891;881962,1872505;866029,1871120;850097,1868349;859694,1858111;857717,1858650;821958,1852028;820309,1852416;751730,1839946;724713,1834404;701160,1830248;672759,1817085;637429,1803923;600715,1789375;606949,1784526;632581,1789375;643664,1799074;681764,1810158;757272,1829555;775975,1833019;796064,1836482;818232,1841332;842660,1846614;844554,1846181;867415,1849645;868107,1848259;901358,1849645;906900,1850337;958162,1850337;995569,1851723;1039904,1848259;1045445,1848259;1047524,1853801;1091165,1848259;1120260,1841332;1136885,1838561;1147277,1837175;1170136,1831633;1188840,1827477;1207544,1822627;1241851,1816689;1246337,1815007;1210315,1821242;1191611,1826091;1172908,1830248;1150048,1835790;1139657,1837175;1123032,1839946;1078004,1844103;1047524,1846874;1041982,1846874;997648,1850337;960240,1848952;908978,1848952;903437,1848259;881962,1839253;870186,1846874;870156,1846933;879884,1840639;901359,1849644;868108,1848259;868370,1848089;846633,1844795;821002,1839253;798835,1834404;778746,1830940;760042,1827477;684535,1808080;646435,1796996;635351,1787297;609720,1782448;571621,1763051;560537,1763744;521051,1743653;514124,1731184;515509,1730492;539755,1743653;564000,1756816;570927,1752660;542526,1733955;518973,1723564;486415,1704859;458706,1686848;415064,1668144;398439,1654289;401902,1652903;418527,1657752;383891,1621729;364495,1605796;346484,1589863;323624,1571159;290373,1534443;288092,1527312;281367,1520588;258508,1495649;255737,1483179;246731,1470710;245658,1469027;234954,1461704;214172,1431916;202396,1404206;201011,1404206;185079,1373725;169839,1343244;153906,1307914;139359,1271891;153906,1296136;168453,1326617;173302,1343244;175306,1346183;172839,1333357;166406,1321682;155935,1298134;143514,1277432;128274,1235867;115219,1193262;110930,1180837;92257,1106298;83999,1052186;83940,1053674;84633,1064758;88096,1090390;92252,1116714;85325,1093853;80476,1064758;74935,1064758;71471,1038433;66622,1021807;62465,1005874;50689,993405;47225,993405;43761,976086;42376,953918;45147,922744;46532,911660;48892,904058;47745,886721;49303,861089;52074,855894;52074,852776;46532,863168;41684,856240;32678,843771;31033,833899;30600,834764;27829,862474;25751,890184;23673,911660;23673,955995;24365,978857;25751,1001717;19516,1023193;18131,1023193;13975,981628;13975,938677;17438,905425;23670,911656;18131,904733;16745,879794;18131,841692;18823,831301;20902,813982;29215,782808;33356,762099;31985,757176;27136,784886;18823,816060;16745,833379;16052,843771;14667,881871;16052,906810;12589,940063;12589,983013;16745,1024578;18131,1024578;27136,1064065;31985,1096624;42376,1129876;58742,1201381;60170,1215085;63159,1215085;78399,1251800;83940,1270505;73549,1254571;62465,1229632;61773,1236560;55746,1217877;51382,1218548;46532,1202615;29907,1164514;19516,1130569;18823,1102166;13975,1068914;10511,1035662;2891,1011416;7740,882565;12589,849313;8433,831301;16745,781423;18823,769646;24365,729466;38913,700371;35449,739858;38911,733090;40991,716910;41684,698985;47918,676124;57616,641487;69393,606157;70275,605164;75628,577061;83247,556971;92253,540345;110264,505707;124811,474534;145593,434354;160833,417035;173302,392789;183693,377549;194777,372007;197548,367850;208631,345682;230106,320743;230690,331167;229124,335548;251580,312430;262663,297883;277211,284028;278464,285421;277904,284720;295915,266709;313926,250083;333322,229300;360338,209210;389433,187735;406828,175599;418527,164874;439309,152404;461477,140628;464411,139119;471954,131709;484337,122617;497932,115689;507549,113475;509274,112225;697696,36022;704687,34502;724020,27709;737355,25025;744309,24966;746880,24246;904822,3463;949676,3290;997648,4156;998541,4826;1021893,2078;1043368,5541;1064843,9698;1075922,12216;1064149,9005;1042675,4849;1021200,1386;10212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Pr="0099133A">
      <w:rPr>
        <w:b/>
        <w:caps/>
        <w:noProof/>
        <w:color w:val="002060"/>
        <w:sz w:val="40"/>
        <w:szCs w:val="40"/>
        <w:lang w:bidi="sk-SK"/>
      </w:rPr>
      <w:t>Záväzná prihlá</w:t>
    </w:r>
    <w:r>
      <w:rPr>
        <w:b/>
        <w:caps/>
        <w:noProof/>
        <w:color w:val="002060"/>
        <w:sz w:val="40"/>
        <w:szCs w:val="40"/>
        <w:lang w:bidi="sk-SK"/>
      </w:rPr>
      <w:t>ška na kurZ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0BA1964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BE04C0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60A93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468B30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D88E50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C666D0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143154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0680AC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E45A3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9A419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D966779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665C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182F7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10387023">
    <w:abstractNumId w:val="10"/>
  </w:num>
  <w:num w:numId="2" w16cid:durableId="489489804">
    <w:abstractNumId w:val="12"/>
  </w:num>
  <w:num w:numId="3" w16cid:durableId="1898277432">
    <w:abstractNumId w:val="14"/>
  </w:num>
  <w:num w:numId="4" w16cid:durableId="1028409628">
    <w:abstractNumId w:val="13"/>
  </w:num>
  <w:num w:numId="5" w16cid:durableId="1783841883">
    <w:abstractNumId w:val="8"/>
  </w:num>
  <w:num w:numId="6" w16cid:durableId="332027231">
    <w:abstractNumId w:val="3"/>
  </w:num>
  <w:num w:numId="7" w16cid:durableId="824395968">
    <w:abstractNumId w:val="2"/>
  </w:num>
  <w:num w:numId="8" w16cid:durableId="1017846208">
    <w:abstractNumId w:val="1"/>
  </w:num>
  <w:num w:numId="9" w16cid:durableId="1506094462">
    <w:abstractNumId w:val="0"/>
  </w:num>
  <w:num w:numId="10" w16cid:durableId="152454046">
    <w:abstractNumId w:val="9"/>
  </w:num>
  <w:num w:numId="11" w16cid:durableId="110785588">
    <w:abstractNumId w:val="7"/>
  </w:num>
  <w:num w:numId="12" w16cid:durableId="1772893621">
    <w:abstractNumId w:val="6"/>
  </w:num>
  <w:num w:numId="13" w16cid:durableId="720710795">
    <w:abstractNumId w:val="5"/>
  </w:num>
  <w:num w:numId="14" w16cid:durableId="2126078392">
    <w:abstractNumId w:val="4"/>
  </w:num>
  <w:num w:numId="15" w16cid:durableId="17481160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33A"/>
    <w:rsid w:val="00055B72"/>
    <w:rsid w:val="00060042"/>
    <w:rsid w:val="0008007C"/>
    <w:rsid w:val="0008685D"/>
    <w:rsid w:val="000C38AE"/>
    <w:rsid w:val="00112FD7"/>
    <w:rsid w:val="001139BE"/>
    <w:rsid w:val="001253DD"/>
    <w:rsid w:val="001354E1"/>
    <w:rsid w:val="00150ABD"/>
    <w:rsid w:val="00155B5A"/>
    <w:rsid w:val="00170A8E"/>
    <w:rsid w:val="001E1302"/>
    <w:rsid w:val="00222466"/>
    <w:rsid w:val="00233382"/>
    <w:rsid w:val="00236632"/>
    <w:rsid w:val="00264D57"/>
    <w:rsid w:val="0029260E"/>
    <w:rsid w:val="002B4549"/>
    <w:rsid w:val="002B5DB3"/>
    <w:rsid w:val="002B7979"/>
    <w:rsid w:val="00310F17"/>
    <w:rsid w:val="003326CB"/>
    <w:rsid w:val="00376291"/>
    <w:rsid w:val="003763B9"/>
    <w:rsid w:val="00380FD1"/>
    <w:rsid w:val="00383D02"/>
    <w:rsid w:val="00384CE1"/>
    <w:rsid w:val="003C08D1"/>
    <w:rsid w:val="003E169A"/>
    <w:rsid w:val="004C06F2"/>
    <w:rsid w:val="004E158A"/>
    <w:rsid w:val="00545673"/>
    <w:rsid w:val="005471D7"/>
    <w:rsid w:val="00561BF1"/>
    <w:rsid w:val="00565C77"/>
    <w:rsid w:val="0056708E"/>
    <w:rsid w:val="005801E5"/>
    <w:rsid w:val="00590471"/>
    <w:rsid w:val="005D01FA"/>
    <w:rsid w:val="005D45DC"/>
    <w:rsid w:val="0066170F"/>
    <w:rsid w:val="006716D8"/>
    <w:rsid w:val="006920F0"/>
    <w:rsid w:val="006C020C"/>
    <w:rsid w:val="006C3F5C"/>
    <w:rsid w:val="006D79A8"/>
    <w:rsid w:val="00732AF2"/>
    <w:rsid w:val="00752B9D"/>
    <w:rsid w:val="007575B6"/>
    <w:rsid w:val="007C367F"/>
    <w:rsid w:val="007F5B63"/>
    <w:rsid w:val="00803A0A"/>
    <w:rsid w:val="00846CB9"/>
    <w:rsid w:val="008A1E6E"/>
    <w:rsid w:val="008B108C"/>
    <w:rsid w:val="008C2CFC"/>
    <w:rsid w:val="008C325E"/>
    <w:rsid w:val="00933840"/>
    <w:rsid w:val="009475DC"/>
    <w:rsid w:val="00967B93"/>
    <w:rsid w:val="0099133A"/>
    <w:rsid w:val="009A6FCF"/>
    <w:rsid w:val="009B591F"/>
    <w:rsid w:val="00A31B16"/>
    <w:rsid w:val="00AE68A8"/>
    <w:rsid w:val="00B6466C"/>
    <w:rsid w:val="00B76CDA"/>
    <w:rsid w:val="00BB50A9"/>
    <w:rsid w:val="00BD3145"/>
    <w:rsid w:val="00C14078"/>
    <w:rsid w:val="00C83A18"/>
    <w:rsid w:val="00CA3955"/>
    <w:rsid w:val="00CB18E1"/>
    <w:rsid w:val="00CC1E8B"/>
    <w:rsid w:val="00CD2321"/>
    <w:rsid w:val="00CE1E3D"/>
    <w:rsid w:val="00D053FA"/>
    <w:rsid w:val="00D26515"/>
    <w:rsid w:val="00D90CC9"/>
    <w:rsid w:val="00DE726D"/>
    <w:rsid w:val="00E26AED"/>
    <w:rsid w:val="00E31382"/>
    <w:rsid w:val="00E42431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  <w:rsid w:val="00F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3A5F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2B7979"/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2B79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2B7979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7979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7979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7979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7979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7979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7979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7979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2B7979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2B7979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2B79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2B7979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2B7979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B7979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2B7979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2B79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2B79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2B7979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tumy">
    <w:name w:val="Dátumy"/>
    <w:basedOn w:val="Zkladntext"/>
    <w:uiPriority w:val="1"/>
    <w:semiHidden/>
    <w:qFormat/>
    <w:rsid w:val="002B7979"/>
    <w:pPr>
      <w:kinsoku w:val="0"/>
      <w:overflowPunct w:val="0"/>
    </w:pPr>
    <w:rPr>
      <w:b/>
      <w:color w:val="000000" w:themeColor="text1"/>
      <w:sz w:val="18"/>
    </w:rPr>
  </w:style>
  <w:style w:type="character" w:styleId="Vrazn">
    <w:name w:val="Strong"/>
    <w:basedOn w:val="Predvolenpsmoodseku"/>
    <w:uiPriority w:val="22"/>
    <w:semiHidden/>
    <w:qFormat/>
    <w:rsid w:val="002B7979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2B7979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2B7979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2B7979"/>
    <w:rPr>
      <w:rFonts w:ascii="Calibri" w:hAnsi="Calibri" w:cs="Calibri"/>
    </w:rPr>
  </w:style>
  <w:style w:type="paragraph" w:styleId="Bezriadkovania">
    <w:name w:val="No Spacing"/>
    <w:basedOn w:val="Normlny"/>
    <w:uiPriority w:val="1"/>
    <w:rsid w:val="002B7979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y"/>
    <w:link w:val="Znakkontaktu"/>
    <w:uiPriority w:val="1"/>
    <w:qFormat/>
    <w:rsid w:val="002B7979"/>
    <w:pPr>
      <w:spacing w:after="0"/>
    </w:pPr>
  </w:style>
  <w:style w:type="paragraph" w:styleId="Zver">
    <w:name w:val="Closing"/>
    <w:basedOn w:val="Normlny"/>
    <w:link w:val="ZverChar"/>
    <w:uiPriority w:val="99"/>
    <w:qFormat/>
    <w:rsid w:val="002B7979"/>
    <w:pPr>
      <w:spacing w:before="480" w:after="0"/>
    </w:pPr>
  </w:style>
  <w:style w:type="character" w:customStyle="1" w:styleId="Znakkontaktu">
    <w:name w:val="Znak kontaktu"/>
    <w:basedOn w:val="Predvolenpsmoodseku"/>
    <w:link w:val="Kontakt"/>
    <w:uiPriority w:val="1"/>
    <w:rsid w:val="002B7979"/>
    <w:rPr>
      <w:rFonts w:ascii="Calibri" w:hAnsi="Calibri" w:cs="Calibri"/>
    </w:rPr>
  </w:style>
  <w:style w:type="character" w:customStyle="1" w:styleId="ZverChar">
    <w:name w:val="Záver Char"/>
    <w:basedOn w:val="Predvolenpsmoodseku"/>
    <w:link w:val="Zver"/>
    <w:uiPriority w:val="99"/>
    <w:rsid w:val="002B7979"/>
    <w:rPr>
      <w:rFonts w:ascii="Calibri" w:hAnsi="Calibri" w:cs="Calibri"/>
    </w:rPr>
  </w:style>
  <w:style w:type="character" w:customStyle="1" w:styleId="Zmienka1">
    <w:name w:val="Zmienka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2B7979"/>
    <w:pPr>
      <w:numPr>
        <w:numId w:val="3"/>
      </w:numPr>
    </w:pPr>
  </w:style>
  <w:style w:type="numbering" w:styleId="1ai">
    <w:name w:val="Outline List 1"/>
    <w:basedOn w:val="Bezzoznamu"/>
    <w:uiPriority w:val="99"/>
    <w:semiHidden/>
    <w:unhideWhenUsed/>
    <w:rsid w:val="002B7979"/>
    <w:pPr>
      <w:numPr>
        <w:numId w:val="4"/>
      </w:numPr>
    </w:pPr>
  </w:style>
  <w:style w:type="character" w:styleId="KdHTML">
    <w:name w:val="HTML Code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2B7979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2B7979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2B7979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B7979"/>
    <w:pPr>
      <w:spacing w:after="0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2B7979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2B7979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2B7979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2B7979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2B7979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2B7979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2B7979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2B7979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2B7979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B79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2B7979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2B7979"/>
  </w:style>
  <w:style w:type="character" w:styleId="Nzovknihy">
    <w:name w:val="Book Title"/>
    <w:basedOn w:val="Predvolenpsmoodseku"/>
    <w:uiPriority w:val="33"/>
    <w:semiHidden/>
    <w:rsid w:val="002B7979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2B79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2B79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2B79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2B7979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2B7979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2B7979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2B7979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2B7979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2B79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2B7979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2B7979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2B7979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2B7979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2B7979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2B7979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2B7979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2B7979"/>
    <w:pPr>
      <w:numPr>
        <w:numId w:val="7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2B7979"/>
    <w:pPr>
      <w:numPr>
        <w:numId w:val="8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2B7979"/>
    <w:pPr>
      <w:numPr>
        <w:numId w:val="9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2B7979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2B7979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2B7979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2B7979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2B7979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2B79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2B7979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2B79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2B7979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B79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2B7979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2B7979"/>
    <w:pPr>
      <w:spacing w:after="0"/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2B79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2B79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2B7979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2B79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2B79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2B79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B797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79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7979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2B7979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2B7979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2B79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79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79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79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79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2B7979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2B797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2B797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2B797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Zvraznenodkaz">
    <w:name w:val="Intense Reference"/>
    <w:basedOn w:val="Predvolenpsmoodseku"/>
    <w:uiPriority w:val="32"/>
    <w:semiHidden/>
    <w:rsid w:val="002B79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2B79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2B7979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2B7979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2B7979"/>
    <w:rPr>
      <w:rFonts w:ascii="Times New Roman" w:hAnsi="Times New Roman"/>
      <w:sz w:val="24"/>
      <w:szCs w:val="24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2B7979"/>
    <w:rPr>
      <w:rFonts w:ascii="Calibri" w:hAnsi="Calibri" w:cs="Calibri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B7979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2B797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2B7979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2B797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2B7979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2B7979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2B7979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2B7979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2B7979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2B7979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2B7979"/>
    <w:pPr>
      <w:spacing w:after="22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2B7979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2B7979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2B7979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2B7979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2B79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2B797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2B7979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2B7979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2B7979"/>
  </w:style>
  <w:style w:type="character" w:customStyle="1" w:styleId="OslovenieChar">
    <w:name w:val="Oslovenie Char"/>
    <w:basedOn w:val="Predvolenpsmoodseku"/>
    <w:link w:val="Oslovenie"/>
    <w:uiPriority w:val="99"/>
    <w:semiHidden/>
    <w:rsid w:val="002B7979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2B79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2B79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2B79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2B7979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2B7979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2B79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2B79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2B79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2B79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2B7979"/>
    <w:pPr>
      <w:spacing w:after="0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2B7979"/>
    <w:pPr>
      <w:spacing w:after="0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2B7979"/>
    <w:pPr>
      <w:spacing w:after="0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2B7979"/>
    <w:pPr>
      <w:spacing w:after="0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2B7979"/>
    <w:pPr>
      <w:spacing w:after="0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2B7979"/>
    <w:pPr>
      <w:spacing w:after="0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2B7979"/>
    <w:pPr>
      <w:spacing w:after="0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2B7979"/>
    <w:pPr>
      <w:spacing w:after="0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2B7979"/>
    <w:pPr>
      <w:spacing w:after="0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2B7979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2B7979"/>
    <w:pPr>
      <w:spacing w:after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2B7979"/>
    <w:rPr>
      <w:rFonts w:ascii="Consolas" w:hAnsi="Consolas" w:cs="Calibri"/>
      <w:sz w:val="21"/>
      <w:szCs w:val="21"/>
    </w:rPr>
  </w:style>
  <w:style w:type="table" w:styleId="Mriekatabuky1">
    <w:name w:val="Table Grid 1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2B79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2B79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2B79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2B79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2B797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2B79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2B79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2B79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B7979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2B79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2B79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2B79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2B7979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nhideWhenUsed/>
    <w:rsid w:val="002B7979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B7979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A6F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70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erticom@certicom.e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ia.novacekova\AppData\Roaming\Microsoft\Templates\Motiva&#269;n&#253;%20list%20s%20modr&#253;mi%20kruhm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23F3331-031D-42A1-994F-273DBA6413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Motivačný list s modrými kruhmi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2022-10-13T14:14:00Z</dcterms:created>
  <dcterms:modified xsi:type="dcterms:W3CDTF">2024-09-02T08:09:00Z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