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381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4253"/>
        <w:gridCol w:w="200"/>
        <w:gridCol w:w="2833"/>
      </w:tblGrid>
      <w:tr w:rsidR="00D90CC9" w:rsidRPr="00DE726D" w14:paraId="027F900B" w14:textId="77777777" w:rsidTr="00067684">
        <w:trPr>
          <w:gridAfter w:val="1"/>
          <w:wAfter w:w="2833" w:type="dxa"/>
          <w:trHeight w:val="997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14:paraId="01C4EA11" w14:textId="77777777" w:rsidR="00D90CC9" w:rsidRPr="00DE726D" w:rsidRDefault="00D90CC9" w:rsidP="00AE68A8"/>
        </w:tc>
        <w:tc>
          <w:tcPr>
            <w:tcW w:w="424" w:type="dxa"/>
            <w:vMerge w:val="restart"/>
          </w:tcPr>
          <w:p w14:paraId="7A543B81" w14:textId="77777777" w:rsidR="00D90CC9" w:rsidRPr="00DE726D" w:rsidRDefault="00D90CC9" w:rsidP="00AE68A8"/>
        </w:tc>
        <w:tc>
          <w:tcPr>
            <w:tcW w:w="6897" w:type="dxa"/>
            <w:gridSpan w:val="3"/>
            <w:tcBorders>
              <w:bottom w:val="nil"/>
            </w:tcBorders>
          </w:tcPr>
          <w:p w14:paraId="0C7BBFF3" w14:textId="4A539AD0" w:rsidR="00D90CC9" w:rsidRPr="00D90CC9" w:rsidRDefault="00D90CC9" w:rsidP="00067684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</w:p>
        </w:tc>
      </w:tr>
      <w:tr w:rsidR="00D90CC9" w:rsidRPr="00DE726D" w14:paraId="739FF0D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2C5A366" w14:textId="77777777" w:rsidR="00D90CC9" w:rsidRPr="00DE726D" w:rsidRDefault="00D90CC9" w:rsidP="00AE68A8"/>
        </w:tc>
        <w:tc>
          <w:tcPr>
            <w:tcW w:w="424" w:type="dxa"/>
            <w:vMerge/>
          </w:tcPr>
          <w:p w14:paraId="231A831C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B2487BD" w14:textId="0AE51971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 xml:space="preserve"> </w:t>
            </w:r>
            <w:r w:rsidR="00D5300D"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N</w:t>
            </w: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ázov</w:t>
            </w:r>
            <w:r w:rsidR="00D5300D"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 xml:space="preserve"> </w:t>
            </w:r>
          </w:p>
          <w:p w14:paraId="53782AD6" w14:textId="77777777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 xml:space="preserve">organizácie:  </w:t>
            </w:r>
          </w:p>
          <w:p w14:paraId="44103107" w14:textId="77777777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</w:p>
        </w:tc>
        <w:tc>
          <w:tcPr>
            <w:tcW w:w="4253" w:type="dxa"/>
            <w:vAlign w:val="bottom"/>
          </w:tcPr>
          <w:p w14:paraId="3C35B8DA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14:paraId="74015ED4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6028297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59E72B77" w14:textId="77777777" w:rsidR="00D90CC9" w:rsidRPr="00DE726D" w:rsidRDefault="00D90CC9" w:rsidP="00AE68A8"/>
        </w:tc>
        <w:tc>
          <w:tcPr>
            <w:tcW w:w="424" w:type="dxa"/>
            <w:vMerge/>
          </w:tcPr>
          <w:p w14:paraId="147B5976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5B23C68D" w14:textId="3499B875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IČO/IČ DPH</w:t>
            </w:r>
            <w:r w:rsidR="00D5300D"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:</w:t>
            </w:r>
          </w:p>
        </w:tc>
        <w:tc>
          <w:tcPr>
            <w:tcW w:w="4253" w:type="dxa"/>
            <w:vAlign w:val="bottom"/>
          </w:tcPr>
          <w:p w14:paraId="06850264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37B970C6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50CA8F5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FCC2D72" w14:textId="77777777" w:rsidR="00D90CC9" w:rsidRPr="00DE726D" w:rsidRDefault="00D90CC9" w:rsidP="00AE68A8"/>
        </w:tc>
        <w:tc>
          <w:tcPr>
            <w:tcW w:w="424" w:type="dxa"/>
            <w:vMerge/>
          </w:tcPr>
          <w:p w14:paraId="56F85F7B" w14:textId="77777777" w:rsidR="00D90CC9" w:rsidRPr="00DE726D" w:rsidRDefault="00D90CC9" w:rsidP="00AE68A8"/>
        </w:tc>
        <w:tc>
          <w:tcPr>
            <w:tcW w:w="2444" w:type="dxa"/>
            <w:vAlign w:val="center"/>
          </w:tcPr>
          <w:p w14:paraId="1173CF46" w14:textId="77777777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 w:cstheme="minorHAnsi"/>
                <w:b/>
                <w:color w:val="002060"/>
                <w:sz w:val="16"/>
                <w:szCs w:val="16"/>
              </w:rPr>
              <w:t>adresa :</w:t>
            </w:r>
          </w:p>
        </w:tc>
        <w:tc>
          <w:tcPr>
            <w:tcW w:w="4253" w:type="dxa"/>
            <w:vAlign w:val="bottom"/>
          </w:tcPr>
          <w:p w14:paraId="22E35EE3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7BBF59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2EB034E1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05EA718D" w14:textId="77777777" w:rsidR="00D90CC9" w:rsidRPr="00DE726D" w:rsidRDefault="00D90CC9" w:rsidP="00AE68A8"/>
        </w:tc>
        <w:tc>
          <w:tcPr>
            <w:tcW w:w="424" w:type="dxa"/>
            <w:vMerge/>
          </w:tcPr>
          <w:p w14:paraId="0E12D962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042A500F" w14:textId="77777777" w:rsidR="00D90CC9" w:rsidRPr="00067684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kontakt :</w:t>
            </w:r>
          </w:p>
        </w:tc>
        <w:tc>
          <w:tcPr>
            <w:tcW w:w="4253" w:type="dxa"/>
            <w:vAlign w:val="bottom"/>
          </w:tcPr>
          <w:p w14:paraId="664DFF8D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5951B597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4E9987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38E9591B" w14:textId="77777777" w:rsidR="00D90CC9" w:rsidRPr="00DE726D" w:rsidRDefault="00D90CC9" w:rsidP="00AE68A8"/>
        </w:tc>
        <w:tc>
          <w:tcPr>
            <w:tcW w:w="424" w:type="dxa"/>
            <w:vMerge/>
          </w:tcPr>
          <w:p w14:paraId="6B0C3194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DD6F3A0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D2A0D44" wp14:editId="514BEB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4A4D1A84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AFF082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B3C6DB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408AD935" w14:textId="77777777" w:rsidR="00D90CC9" w:rsidRPr="00DE726D" w:rsidRDefault="00D90CC9" w:rsidP="00AE68A8"/>
        </w:tc>
        <w:tc>
          <w:tcPr>
            <w:tcW w:w="424" w:type="dxa"/>
            <w:vMerge/>
          </w:tcPr>
          <w:p w14:paraId="29BBA74A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1F0D7DFA" w14:textId="77777777"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8A6D79C" wp14:editId="63AA66D1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63A6AD38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14:paraId="0C502F8A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05FB9D94" w14:textId="77777777" w:rsidTr="00D5300D">
        <w:trPr>
          <w:gridAfter w:val="1"/>
          <w:wAfter w:w="2833" w:type="dxa"/>
          <w:trHeight w:val="705"/>
        </w:trPr>
        <w:tc>
          <w:tcPr>
            <w:tcW w:w="3664" w:type="dxa"/>
            <w:gridSpan w:val="3"/>
            <w:vMerge/>
          </w:tcPr>
          <w:p w14:paraId="5849E23E" w14:textId="77777777" w:rsidR="00D90CC9" w:rsidRPr="00DE726D" w:rsidRDefault="00D90CC9" w:rsidP="00AE68A8"/>
        </w:tc>
        <w:tc>
          <w:tcPr>
            <w:tcW w:w="424" w:type="dxa"/>
            <w:vMerge/>
          </w:tcPr>
          <w:p w14:paraId="25793992" w14:textId="77777777" w:rsidR="00D90CC9" w:rsidRPr="00DE726D" w:rsidRDefault="00D90CC9" w:rsidP="00AE68A8"/>
        </w:tc>
        <w:tc>
          <w:tcPr>
            <w:tcW w:w="6897" w:type="dxa"/>
            <w:gridSpan w:val="3"/>
            <w:vMerge w:val="restart"/>
          </w:tcPr>
          <w:p w14:paraId="36A24FBC" w14:textId="77777777" w:rsidR="00D90CC9" w:rsidRDefault="001139BE" w:rsidP="00C174EF">
            <w:pPr>
              <w:pStyle w:val="Nadpis1"/>
              <w:spacing w:before="0" w:after="0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14:paraId="0BD9B3E5" w14:textId="77777777" w:rsidR="001139BE" w:rsidRDefault="001139BE" w:rsidP="00C174EF">
            <w:pPr>
              <w:spacing w:after="0"/>
              <w:rPr>
                <w:color w:val="002060"/>
              </w:rPr>
            </w:pPr>
            <w:r w:rsidRPr="001139BE">
              <w:rPr>
                <w:color w:val="002060"/>
              </w:rPr>
              <w:t>Prihlasujem sa záväzne na termín:</w:t>
            </w:r>
          </w:p>
          <w:p w14:paraId="39D70E71" w14:textId="77777777"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340"/>
              <w:gridCol w:w="137"/>
              <w:gridCol w:w="146"/>
              <w:gridCol w:w="637"/>
              <w:gridCol w:w="1478"/>
              <w:gridCol w:w="646"/>
              <w:gridCol w:w="1917"/>
              <w:gridCol w:w="274"/>
              <w:gridCol w:w="9"/>
              <w:gridCol w:w="643"/>
            </w:tblGrid>
            <w:tr w:rsidR="001139BE" w14:paraId="2607E1B9" w14:textId="77777777" w:rsidTr="00C61024">
              <w:trPr>
                <w:gridAfter w:val="3"/>
                <w:wAfter w:w="926" w:type="dxa"/>
                <w:trHeight w:val="517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7F0C4316" w14:textId="217E8F82" w:rsidR="001139BE" w:rsidRPr="00067684" w:rsidRDefault="00BD3145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067684">
                    <w:rPr>
                      <w:rFonts w:asciiTheme="majorHAnsi" w:hAnsiTheme="majorHAnsi" w:cstheme="minorHAnsi"/>
                      <w:color w:val="002060"/>
                    </w:rPr>
                    <w:t>23.10.2024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26B5C308" w14:textId="2854EFDE" w:rsidR="001139BE" w:rsidRPr="00067684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Systém manažérstva kvality</w:t>
                  </w:r>
                  <w:r w:rsidR="002D4BE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/SMK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podľa normy </w:t>
                  </w:r>
                  <w:r w:rsidR="00067684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9001:2015</w:t>
                  </w:r>
                </w:p>
              </w:tc>
            </w:tr>
            <w:tr w:rsidR="00C61024" w14:paraId="73ABBA11" w14:textId="77777777" w:rsidTr="00C174EF">
              <w:trPr>
                <w:gridAfter w:val="3"/>
                <w:wAfter w:w="926" w:type="dxa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4DD66F96" w14:textId="4CD2722D" w:rsidR="00C61024" w:rsidRPr="00BD3145" w:rsidRDefault="00C61024" w:rsidP="00C61024">
                  <w:pP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color w:val="002060"/>
                    </w:rPr>
                    <w:t>24.10.2024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15CCA69A" w14:textId="423B0381" w:rsidR="00C61024" w:rsidRPr="00067684" w:rsidRDefault="00C61024" w:rsidP="00C61024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     </w:t>
                  </w:r>
                  <w:r w:rsidRPr="00067684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Interný  audítor návody na systémy auditovania</w:t>
                  </w:r>
                </w:p>
                <w:p w14:paraId="67201305" w14:textId="77777777" w:rsidR="00C61024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  <w:u w:val="single"/>
                    </w:rPr>
                    <w:t>ISO 19011:2018</w:t>
                  </w:r>
                  <w:r w:rsidRPr="00BD3145"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  <w:t xml:space="preserve">  </w:t>
                  </w:r>
                </w:p>
                <w:p w14:paraId="3683A708" w14:textId="6D02410E" w:rsidR="00C61024" w:rsidRPr="00BD3145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C61024" w14:paraId="4CE57F93" w14:textId="77777777" w:rsidTr="00C61024">
              <w:trPr>
                <w:gridAfter w:val="1"/>
                <w:wAfter w:w="643" w:type="dxa"/>
              </w:trPr>
              <w:tc>
                <w:tcPr>
                  <w:tcW w:w="1623" w:type="dxa"/>
                  <w:gridSpan w:val="3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2BDF7DEA" w14:textId="5A1027AC" w:rsidR="00C61024" w:rsidRPr="00BD3145" w:rsidRDefault="00C61024" w:rsidP="00C61024">
                  <w:pP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color w:val="002060"/>
                    </w:rPr>
                    <w:t>25.10.2024</w:t>
                  </w:r>
                  <w:r w:rsidRPr="00C61024">
                    <w:rPr>
                      <w:rFonts w:asciiTheme="majorHAnsi" w:hAnsiTheme="majorHAnsi" w:cstheme="minorHAnsi"/>
                      <w:color w:val="002060"/>
                      <w:sz w:val="12"/>
                      <w:szCs w:val="12"/>
                    </w:rPr>
                    <w:t>*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32562D60" w14:textId="6CAAEF27" w:rsidR="00C61024" w:rsidRPr="00BD3145" w:rsidRDefault="00C61024" w:rsidP="002D4BE0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Systém environmentálneho manažérstva </w:t>
                  </w:r>
                  <w:r w:rsidR="002D4BE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/EMS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normy: </w:t>
                  </w:r>
                  <w:r w:rsidR="002D4BE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 </w:t>
                  </w:r>
                </w:p>
                <w:p w14:paraId="2F179989" w14:textId="515D86EB" w:rsidR="00C61024" w:rsidRPr="00BD3145" w:rsidRDefault="00C61024" w:rsidP="00C61024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Systémom manažérstva BOZP</w:t>
                  </w:r>
                  <w:r w:rsidR="002D4BE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/ SM BOZP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podľa normy: </w:t>
                  </w:r>
                </w:p>
                <w:p w14:paraId="1C3D11FF" w14:textId="77777777" w:rsidR="00C61024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45001:2018</w:t>
                  </w:r>
                </w:p>
                <w:p w14:paraId="37EE52A6" w14:textId="370F1E74" w:rsidR="00C61024" w:rsidRPr="00C61024" w:rsidRDefault="00C61024" w:rsidP="00C61024">
                  <w:pPr>
                    <w:shd w:val="clear" w:color="auto" w:fill="FFFFFF" w:themeFill="background1"/>
                    <w:spacing w:before="60" w:after="60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* </w:t>
                  </w:r>
                  <w:r w:rsidRPr="00C61024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Súbežne  budú prednášané oba systémy</w:t>
                  </w:r>
                </w:p>
              </w:tc>
            </w:tr>
            <w:tr w:rsidR="00C61024" w14:paraId="50577A0C" w14:textId="77777777" w:rsidTr="00C174EF">
              <w:trPr>
                <w:gridAfter w:val="3"/>
                <w:wAfter w:w="926" w:type="dxa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73B69026" w14:textId="091301F1" w:rsidR="00C61024" w:rsidRPr="00BD3145" w:rsidRDefault="00C61024" w:rsidP="00C61024">
                  <w:pPr>
                    <w:ind w:right="-106"/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color w:val="002060"/>
                    </w:rPr>
                    <w:t>23.10. až 25.10.2024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3DC4EB01" w14:textId="0C1AEDFE" w:rsidR="00C61024" w:rsidRPr="00BD3145" w:rsidRDefault="002D4BE0" w:rsidP="00C61024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Interný audítor </w:t>
                  </w:r>
                  <w:r w:rsidR="00C61024"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IMS</w:t>
                  </w:r>
                  <w:r w:rsidR="00C61024"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="00C61024"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Integro</w:t>
                  </w:r>
                  <w: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vaný manažérsky systém – systém </w:t>
                  </w:r>
                  <w:r w:rsidR="00C61024"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manažérstva kvality, environmentu a BOZP podľa noriem: </w:t>
                  </w:r>
                </w:p>
                <w:p w14:paraId="4678601A" w14:textId="77777777" w:rsidR="00C61024" w:rsidRPr="00BD3145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9001:2015, </w:t>
                  </w:r>
                </w:p>
                <w:p w14:paraId="130B9E03" w14:textId="77777777" w:rsidR="00C61024" w:rsidRPr="00BD3145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14001:2015, </w:t>
                  </w:r>
                </w:p>
                <w:p w14:paraId="3FB9A764" w14:textId="706CC755" w:rsidR="00C61024" w:rsidRPr="00BD3145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45001:2018 </w:t>
                  </w:r>
                </w:p>
              </w:tc>
            </w:tr>
            <w:tr w:rsidR="00C61024" w14:paraId="22D677F0" w14:textId="77777777" w:rsidTr="00C174EF">
              <w:trPr>
                <w:gridAfter w:val="3"/>
                <w:wAfter w:w="926" w:type="dxa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563AA3D1" w14:textId="246081B4" w:rsidR="00C61024" w:rsidRPr="00BD3145" w:rsidRDefault="00C61024" w:rsidP="00C61024">
                  <w:pP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22AB5B33" w14:textId="702707BB" w:rsidR="00C61024" w:rsidRPr="00BD3145" w:rsidRDefault="00C61024" w:rsidP="00C61024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C61024" w14:paraId="39ED23C0" w14:textId="77777777" w:rsidTr="00067684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6F20C94" w14:textId="77777777" w:rsidR="00C61024" w:rsidRPr="00BD3145" w:rsidRDefault="00C61024" w:rsidP="00C61024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ED96B06" w14:textId="77777777" w:rsidR="00C61024" w:rsidRPr="00CB18E1" w:rsidRDefault="00C61024" w:rsidP="00C61024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5EB962E" w14:textId="77777777" w:rsidR="00C61024" w:rsidRPr="00BD3145" w:rsidRDefault="00C61024" w:rsidP="00C61024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C61024" w14:paraId="5E863C29" w14:textId="77777777" w:rsidTr="00067684">
              <w:trPr>
                <w:gridAfter w:val="2"/>
                <w:wAfter w:w="652" w:type="dxa"/>
              </w:trPr>
              <w:tc>
                <w:tcPr>
                  <w:tcW w:w="6575" w:type="dxa"/>
                  <w:gridSpan w:val="8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598149B3" w14:textId="77777777" w:rsidR="00C61024" w:rsidRPr="00BD3145" w:rsidRDefault="00C61024" w:rsidP="00C61024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14:paraId="4FF546C5" w14:textId="77777777" w:rsidR="00C61024" w:rsidRPr="00BD3145" w:rsidRDefault="00C61024" w:rsidP="00C61024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14:paraId="0FA8DF3E" w14:textId="77777777" w:rsidR="00C61024" w:rsidRPr="002D4BE0" w:rsidRDefault="00C61024" w:rsidP="00C61024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2"/>
                      <w:szCs w:val="12"/>
                    </w:rPr>
                  </w:pPr>
                </w:p>
                <w:p w14:paraId="5C8901AC" w14:textId="77777777" w:rsidR="00C61024" w:rsidRPr="0066170F" w:rsidRDefault="00C61024" w:rsidP="00C61024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14:paraId="0F120D83" w14:textId="77777777" w:rsidR="00C61024" w:rsidRPr="002D4BE0" w:rsidRDefault="00C61024" w:rsidP="00C61024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2"/>
                      <w:szCs w:val="12"/>
                    </w:rPr>
                  </w:pPr>
                </w:p>
                <w:p w14:paraId="429D0EE4" w14:textId="7680ADAF" w:rsidR="00C61024" w:rsidRPr="0066170F" w:rsidRDefault="00C61024" w:rsidP="00C61024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Pr="00B01B62">
                      <w:rPr>
                        <w:rStyle w:val="Hypertextovprepojenie"/>
                        <w:rFonts w:asciiTheme="majorHAnsi" w:hAnsiTheme="majorHAnsi"/>
                        <w:b/>
                        <w:sz w:val="16"/>
                        <w:szCs w:val="16"/>
                      </w:rPr>
                      <w:t>certicom@certicom.eu</w:t>
                    </w:r>
                  </w:hyperlink>
                </w:p>
                <w:p w14:paraId="1E51126D" w14:textId="085FB30A" w:rsidR="00C61024" w:rsidRPr="00E31382" w:rsidRDefault="00C61024" w:rsidP="00C61024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</w:pPr>
                  <w:r w:rsidRPr="00E31382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7E69A0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10</w:t>
                  </w:r>
                  <w:r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</w:t>
                  </w:r>
                  <w:r w:rsidR="007E69A0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10</w:t>
                  </w:r>
                  <w:r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.2024</w:t>
                  </w:r>
                </w:p>
                <w:p w14:paraId="273CB205" w14:textId="77777777" w:rsidR="00C61024" w:rsidRPr="00BD3145" w:rsidRDefault="00C61024" w:rsidP="00C61024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C61024" w14:paraId="7017F413" w14:textId="77777777" w:rsidTr="00067684">
              <w:tc>
                <w:tcPr>
                  <w:tcW w:w="226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EE2A2" w14:textId="77777777" w:rsidR="00C61024" w:rsidRPr="0066170F" w:rsidRDefault="00C61024" w:rsidP="00C61024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14:paraId="5C0956B6" w14:textId="77777777" w:rsidR="00C61024" w:rsidRPr="0066170F" w:rsidRDefault="00C61024" w:rsidP="00C61024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601F4" w14:textId="05BB3C1E" w:rsidR="00C61024" w:rsidRPr="0066170F" w:rsidRDefault="00C61024" w:rsidP="00C61024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 Podpis oprávnenej osoby:</w:t>
                  </w:r>
                </w:p>
              </w:tc>
              <w:tc>
                <w:tcPr>
                  <w:tcW w:w="284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95D4F7" w14:textId="77777777" w:rsidR="00C61024" w:rsidRDefault="00C61024" w:rsidP="00C61024"/>
              </w:tc>
            </w:tr>
          </w:tbl>
          <w:p w14:paraId="61FB6FC4" w14:textId="77777777" w:rsidR="00D90CC9" w:rsidRPr="00DE726D" w:rsidRDefault="00D90CC9" w:rsidP="00AE68A8"/>
        </w:tc>
      </w:tr>
      <w:tr w:rsidR="00D90CC9" w:rsidRPr="00DE726D" w14:paraId="4A07D75F" w14:textId="77777777" w:rsidTr="00D5300D">
        <w:trPr>
          <w:gridAfter w:val="1"/>
          <w:wAfter w:w="2833" w:type="dxa"/>
          <w:trHeight w:val="1164"/>
        </w:trPr>
        <w:tc>
          <w:tcPr>
            <w:tcW w:w="720" w:type="dxa"/>
          </w:tcPr>
          <w:p w14:paraId="20D8F568" w14:textId="77777777" w:rsidR="00D90CC9" w:rsidRPr="00DE726D" w:rsidRDefault="00D90CC9" w:rsidP="00AE68A8"/>
        </w:tc>
        <w:tc>
          <w:tcPr>
            <w:tcW w:w="2944" w:type="dxa"/>
            <w:gridSpan w:val="2"/>
          </w:tcPr>
          <w:p w14:paraId="3E4B6AED" w14:textId="77777777"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1B375664" wp14:editId="34F9F479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14:paraId="6E51DF43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5EEED06" w14:textId="77777777" w:rsidR="00D90CC9" w:rsidRPr="00DE726D" w:rsidRDefault="00D90CC9" w:rsidP="00AE68A8"/>
        </w:tc>
      </w:tr>
      <w:tr w:rsidR="00D90CC9" w:rsidRPr="00DE726D" w14:paraId="34B4A982" w14:textId="77777777" w:rsidTr="00D5300D">
        <w:trPr>
          <w:gridAfter w:val="1"/>
          <w:wAfter w:w="2833" w:type="dxa"/>
          <w:trHeight w:val="543"/>
        </w:trPr>
        <w:tc>
          <w:tcPr>
            <w:tcW w:w="720" w:type="dxa"/>
          </w:tcPr>
          <w:p w14:paraId="29DE2956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AE48934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4249DFF" wp14:editId="3BCE29E3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3C707C3D" w14:textId="77777777" w:rsidR="00D90CC9" w:rsidRPr="00DE726D" w:rsidRDefault="001139BE" w:rsidP="00AE68A8">
            <w:pPr>
              <w:pStyle w:val="Informcie"/>
            </w:pPr>
            <w:r>
              <w:t>Gorkého 10</w:t>
            </w:r>
          </w:p>
          <w:p w14:paraId="425AFCAA" w14:textId="77777777"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14:paraId="379BCAB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EBBC655" w14:textId="77777777" w:rsidR="00D90CC9" w:rsidRPr="00DE726D" w:rsidRDefault="00D90CC9" w:rsidP="00AE68A8"/>
        </w:tc>
      </w:tr>
      <w:tr w:rsidR="00D90CC9" w:rsidRPr="00DE726D" w14:paraId="1065F527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11D7B92B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1BE77167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18F63A89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39306380" w14:textId="77777777" w:rsidR="00D90CC9" w:rsidRPr="00DE726D" w:rsidRDefault="00D90CC9" w:rsidP="00AE68A8"/>
        </w:tc>
      </w:tr>
      <w:tr w:rsidR="00D90CC9" w:rsidRPr="00DE726D" w14:paraId="3E6C92BC" w14:textId="77777777" w:rsidTr="00D5300D">
        <w:trPr>
          <w:gridAfter w:val="1"/>
          <w:wAfter w:w="2833" w:type="dxa"/>
          <w:trHeight w:val="624"/>
        </w:trPr>
        <w:tc>
          <w:tcPr>
            <w:tcW w:w="720" w:type="dxa"/>
          </w:tcPr>
          <w:p w14:paraId="327A8FDE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2EE020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F29B2D1" wp14:editId="2DBDF576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FD194BA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+421 905 386 694</w:t>
            </w:r>
          </w:p>
        </w:tc>
        <w:tc>
          <w:tcPr>
            <w:tcW w:w="424" w:type="dxa"/>
            <w:vMerge/>
          </w:tcPr>
          <w:p w14:paraId="46435B8B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1BB146" w14:textId="77777777" w:rsidR="00D90CC9" w:rsidRPr="00DE726D" w:rsidRDefault="00D90CC9" w:rsidP="00AE68A8"/>
        </w:tc>
      </w:tr>
      <w:tr w:rsidR="00D90CC9" w:rsidRPr="00DE726D" w14:paraId="6EFF8CC6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66461B00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2A86ADA3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0BC0098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13951AF" w14:textId="77777777" w:rsidR="00D90CC9" w:rsidRPr="00DE726D" w:rsidRDefault="00D90CC9" w:rsidP="00AE68A8"/>
        </w:tc>
      </w:tr>
      <w:tr w:rsidR="00D90CC9" w:rsidRPr="00DE726D" w14:paraId="252F6374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5CC87ED7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2B6E223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B7E7B51" wp14:editId="6E4DCF41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D0E1F00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certicom@certicom.eu</w:t>
            </w:r>
          </w:p>
        </w:tc>
        <w:tc>
          <w:tcPr>
            <w:tcW w:w="424" w:type="dxa"/>
            <w:vMerge/>
          </w:tcPr>
          <w:p w14:paraId="71C80502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751EE8" w14:textId="77777777" w:rsidR="00D90CC9" w:rsidRPr="00DE726D" w:rsidRDefault="00D90CC9" w:rsidP="00AE68A8"/>
        </w:tc>
      </w:tr>
      <w:tr w:rsidR="00D90CC9" w:rsidRPr="00DE726D" w14:paraId="0D481693" w14:textId="77777777" w:rsidTr="00D5300D">
        <w:trPr>
          <w:gridAfter w:val="1"/>
          <w:wAfter w:w="2833" w:type="dxa"/>
          <w:trHeight w:val="174"/>
        </w:trPr>
        <w:tc>
          <w:tcPr>
            <w:tcW w:w="720" w:type="dxa"/>
          </w:tcPr>
          <w:p w14:paraId="26072352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7AE2D3E2" w14:textId="77777777"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14:paraId="6AE76FCC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4BB8D820" w14:textId="77777777" w:rsidR="00D90CC9" w:rsidRPr="00DE726D" w:rsidRDefault="00D90CC9" w:rsidP="00AE68A8"/>
        </w:tc>
      </w:tr>
      <w:tr w:rsidR="00D90CC9" w:rsidRPr="00DE726D" w14:paraId="772C8AA7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2196BBCD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EAF7C5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3A14E221" wp14:editId="4E33ED05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D42F446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14:paraId="2CA1D7E7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7E494C7" w14:textId="77777777" w:rsidR="00D90CC9" w:rsidRPr="00DE726D" w:rsidRDefault="00D90CC9" w:rsidP="00AE68A8"/>
        </w:tc>
      </w:tr>
      <w:tr w:rsidR="00E77B5E" w:rsidRPr="00DE726D" w14:paraId="4DCF5DCC" w14:textId="77777777" w:rsidTr="00D5300D">
        <w:trPr>
          <w:gridAfter w:val="1"/>
          <w:wAfter w:w="2833" w:type="dxa"/>
          <w:trHeight w:val="2448"/>
        </w:trPr>
        <w:tc>
          <w:tcPr>
            <w:tcW w:w="720" w:type="dxa"/>
          </w:tcPr>
          <w:p w14:paraId="02D02C3F" w14:textId="77777777" w:rsidR="00E77B5E" w:rsidRPr="00DE726D" w:rsidRDefault="00E77B5E" w:rsidP="00AE68A8"/>
        </w:tc>
        <w:tc>
          <w:tcPr>
            <w:tcW w:w="2944" w:type="dxa"/>
            <w:gridSpan w:val="2"/>
          </w:tcPr>
          <w:p w14:paraId="073E1EDE" w14:textId="77777777" w:rsidR="00E77B5E" w:rsidRPr="00DE726D" w:rsidRDefault="00E77B5E" w:rsidP="00AE68A8"/>
        </w:tc>
        <w:tc>
          <w:tcPr>
            <w:tcW w:w="424" w:type="dxa"/>
          </w:tcPr>
          <w:p w14:paraId="7532E40B" w14:textId="77777777" w:rsidR="00E77B5E" w:rsidRPr="00DE726D" w:rsidRDefault="00E77B5E" w:rsidP="00AE68A8"/>
        </w:tc>
        <w:tc>
          <w:tcPr>
            <w:tcW w:w="6897" w:type="dxa"/>
            <w:gridSpan w:val="3"/>
            <w:vMerge/>
          </w:tcPr>
          <w:p w14:paraId="3C637013" w14:textId="77777777" w:rsidR="00E77B5E" w:rsidRPr="00DE726D" w:rsidRDefault="00E77B5E" w:rsidP="00AE68A8"/>
        </w:tc>
      </w:tr>
    </w:tbl>
    <w:p w14:paraId="274E2D3C" w14:textId="77777777" w:rsidR="007F5B63" w:rsidRPr="00DE726D" w:rsidRDefault="007F5B63" w:rsidP="002D4BE0"/>
    <w:sectPr w:rsidR="007F5B63" w:rsidRPr="00DE726D" w:rsidSect="005F323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59A27" w14:textId="77777777" w:rsidR="003C5FDD" w:rsidRDefault="003C5FDD" w:rsidP="00590471">
      <w:r>
        <w:separator/>
      </w:r>
    </w:p>
  </w:endnote>
  <w:endnote w:type="continuationSeparator" w:id="0">
    <w:p w14:paraId="7E6FE832" w14:textId="77777777" w:rsidR="003C5FDD" w:rsidRDefault="003C5FD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62612" w14:textId="77777777" w:rsidR="003C5FDD" w:rsidRDefault="003C5FDD" w:rsidP="00590471">
      <w:r>
        <w:separator/>
      </w:r>
    </w:p>
  </w:footnote>
  <w:footnote w:type="continuationSeparator" w:id="0">
    <w:p w14:paraId="18E38104" w14:textId="77777777" w:rsidR="003C5FDD" w:rsidRDefault="003C5FD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B28F4" w14:textId="77777777"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20A131F5" wp14:editId="63065334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4B2CB82" wp14:editId="5A35F6FE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14:paraId="495EDB8D" w14:textId="77777777"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515406" wp14:editId="42115DA5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8524937">
    <w:abstractNumId w:val="10"/>
  </w:num>
  <w:num w:numId="2" w16cid:durableId="2055688157">
    <w:abstractNumId w:val="12"/>
  </w:num>
  <w:num w:numId="3" w16cid:durableId="262496071">
    <w:abstractNumId w:val="14"/>
  </w:num>
  <w:num w:numId="4" w16cid:durableId="1424909437">
    <w:abstractNumId w:val="13"/>
  </w:num>
  <w:num w:numId="5" w16cid:durableId="551380055">
    <w:abstractNumId w:val="8"/>
  </w:num>
  <w:num w:numId="6" w16cid:durableId="149635674">
    <w:abstractNumId w:val="3"/>
  </w:num>
  <w:num w:numId="7" w16cid:durableId="1682272543">
    <w:abstractNumId w:val="2"/>
  </w:num>
  <w:num w:numId="8" w16cid:durableId="2050955480">
    <w:abstractNumId w:val="1"/>
  </w:num>
  <w:num w:numId="9" w16cid:durableId="964309411">
    <w:abstractNumId w:val="0"/>
  </w:num>
  <w:num w:numId="10" w16cid:durableId="1718628401">
    <w:abstractNumId w:val="9"/>
  </w:num>
  <w:num w:numId="11" w16cid:durableId="1862040680">
    <w:abstractNumId w:val="7"/>
  </w:num>
  <w:num w:numId="12" w16cid:durableId="400251867">
    <w:abstractNumId w:val="6"/>
  </w:num>
  <w:num w:numId="13" w16cid:durableId="2008245764">
    <w:abstractNumId w:val="5"/>
  </w:num>
  <w:num w:numId="14" w16cid:durableId="89737091">
    <w:abstractNumId w:val="4"/>
  </w:num>
  <w:num w:numId="15" w16cid:durableId="14486920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3A"/>
    <w:rsid w:val="00055B72"/>
    <w:rsid w:val="00060042"/>
    <w:rsid w:val="00064D4C"/>
    <w:rsid w:val="00067684"/>
    <w:rsid w:val="0008007C"/>
    <w:rsid w:val="0008685D"/>
    <w:rsid w:val="00112FD7"/>
    <w:rsid w:val="001139BE"/>
    <w:rsid w:val="001253DD"/>
    <w:rsid w:val="00150ABD"/>
    <w:rsid w:val="00155B5A"/>
    <w:rsid w:val="00170A8E"/>
    <w:rsid w:val="00222466"/>
    <w:rsid w:val="00233382"/>
    <w:rsid w:val="00236632"/>
    <w:rsid w:val="0029260E"/>
    <w:rsid w:val="002B4549"/>
    <w:rsid w:val="002B5DB3"/>
    <w:rsid w:val="002B7979"/>
    <w:rsid w:val="002D4BE0"/>
    <w:rsid w:val="00310F17"/>
    <w:rsid w:val="003326CB"/>
    <w:rsid w:val="00376291"/>
    <w:rsid w:val="003763B9"/>
    <w:rsid w:val="00380FD1"/>
    <w:rsid w:val="00383D02"/>
    <w:rsid w:val="00384CE1"/>
    <w:rsid w:val="0038557F"/>
    <w:rsid w:val="003C5FDD"/>
    <w:rsid w:val="004E158A"/>
    <w:rsid w:val="00506ECB"/>
    <w:rsid w:val="00545673"/>
    <w:rsid w:val="005471D7"/>
    <w:rsid w:val="00565C77"/>
    <w:rsid w:val="0056708E"/>
    <w:rsid w:val="005801E5"/>
    <w:rsid w:val="0058693B"/>
    <w:rsid w:val="00590471"/>
    <w:rsid w:val="005D01FA"/>
    <w:rsid w:val="005D45DC"/>
    <w:rsid w:val="005F3231"/>
    <w:rsid w:val="0066170F"/>
    <w:rsid w:val="006716D8"/>
    <w:rsid w:val="006920F0"/>
    <w:rsid w:val="006C020C"/>
    <w:rsid w:val="006C1A28"/>
    <w:rsid w:val="006C3F5C"/>
    <w:rsid w:val="006D79A8"/>
    <w:rsid w:val="006E3800"/>
    <w:rsid w:val="00752B9D"/>
    <w:rsid w:val="007575B6"/>
    <w:rsid w:val="00785B2E"/>
    <w:rsid w:val="007C367F"/>
    <w:rsid w:val="007E69A0"/>
    <w:rsid w:val="007F5B63"/>
    <w:rsid w:val="00803A0A"/>
    <w:rsid w:val="00846CB9"/>
    <w:rsid w:val="00870DC0"/>
    <w:rsid w:val="008A1E6E"/>
    <w:rsid w:val="008B108C"/>
    <w:rsid w:val="008C2CFC"/>
    <w:rsid w:val="008C325E"/>
    <w:rsid w:val="00933840"/>
    <w:rsid w:val="009475DC"/>
    <w:rsid w:val="00967B93"/>
    <w:rsid w:val="0099133A"/>
    <w:rsid w:val="009B591F"/>
    <w:rsid w:val="00A264C7"/>
    <w:rsid w:val="00A31B16"/>
    <w:rsid w:val="00AE68A8"/>
    <w:rsid w:val="00B30C17"/>
    <w:rsid w:val="00B6466C"/>
    <w:rsid w:val="00B76CDA"/>
    <w:rsid w:val="00BD3145"/>
    <w:rsid w:val="00C14078"/>
    <w:rsid w:val="00C174EF"/>
    <w:rsid w:val="00C61024"/>
    <w:rsid w:val="00C83A18"/>
    <w:rsid w:val="00C93CB8"/>
    <w:rsid w:val="00CA3955"/>
    <w:rsid w:val="00CB18E1"/>
    <w:rsid w:val="00CC1E8B"/>
    <w:rsid w:val="00CD2321"/>
    <w:rsid w:val="00CE1DA9"/>
    <w:rsid w:val="00CE1E3D"/>
    <w:rsid w:val="00D053FA"/>
    <w:rsid w:val="00D26515"/>
    <w:rsid w:val="00D5300D"/>
    <w:rsid w:val="00D90CC9"/>
    <w:rsid w:val="00D96DB5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F0223C"/>
    <w:rsid w:val="00F158F2"/>
    <w:rsid w:val="00F2767F"/>
    <w:rsid w:val="00F3235D"/>
    <w:rsid w:val="00F509FC"/>
    <w:rsid w:val="00F73866"/>
    <w:rsid w:val="00F878BD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71C6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D53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964479-D398-4650-8442-80F8F8B159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2022-10-13T14:14:00Z</dcterms:created>
  <dcterms:modified xsi:type="dcterms:W3CDTF">2024-09-02T11:55:00Z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